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3CE2" w14:textId="77777777" w:rsidR="008D246F" w:rsidRPr="008D246F" w:rsidRDefault="008D246F" w:rsidP="008D246F">
      <w:pPr>
        <w:ind w:left="707" w:right="587"/>
        <w:jc w:val="center"/>
        <w:rPr>
          <w:b/>
          <w:sz w:val="30"/>
          <w:szCs w:val="22"/>
        </w:rPr>
      </w:pPr>
      <w:r w:rsidRPr="008D246F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660B7F2" wp14:editId="677D8A11">
                <wp:simplePos x="0" y="0"/>
                <wp:positionH relativeFrom="page">
                  <wp:posOffset>612775</wp:posOffset>
                </wp:positionH>
                <wp:positionV relativeFrom="paragraph">
                  <wp:posOffset>303530</wp:posOffset>
                </wp:positionV>
                <wp:extent cx="6156960" cy="0"/>
                <wp:effectExtent l="0" t="0" r="0" b="0"/>
                <wp:wrapNone/>
                <wp:docPr id="6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63B96" id="Connettore diritto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8.25pt,23.9pt" to="533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" strokeweight=".48pt">
                <o:lock v:ext="edit" shapetype="f"/>
                <w10:wrap anchorx="page"/>
              </v:line>
            </w:pict>
          </mc:Fallback>
        </mc:AlternateContent>
      </w:r>
      <w:r w:rsidRPr="008D246F">
        <w:rPr>
          <w:b/>
          <w:sz w:val="30"/>
        </w:rPr>
        <w:t>DELEGA PER IL RITIRO DEL MINORE DA SCUOLA</w:t>
      </w:r>
    </w:p>
    <w:p w14:paraId="454283F1" w14:textId="77777777" w:rsidR="008D246F" w:rsidRPr="008D246F" w:rsidRDefault="008D246F" w:rsidP="008D246F">
      <w:pPr>
        <w:widowControl w:val="0"/>
        <w:autoSpaceDE w:val="0"/>
        <w:autoSpaceDN w:val="0"/>
        <w:spacing w:before="5"/>
        <w:jc w:val="right"/>
        <w:rPr>
          <w:rFonts w:eastAsia="Arial" w:hAnsi="Arial" w:cs="Arial"/>
          <w:b/>
          <w:sz w:val="21"/>
          <w:szCs w:val="22"/>
          <w:lang w:bidi="it-IT"/>
        </w:rPr>
      </w:pPr>
    </w:p>
    <w:p w14:paraId="23CC863A" w14:textId="77777777" w:rsidR="008D246F" w:rsidRPr="008D246F" w:rsidRDefault="008D246F" w:rsidP="008D246F">
      <w:pPr>
        <w:widowControl w:val="0"/>
        <w:autoSpaceDE w:val="0"/>
        <w:autoSpaceDN w:val="0"/>
        <w:spacing w:before="5"/>
        <w:jc w:val="right"/>
        <w:rPr>
          <w:rFonts w:eastAsia="Arial" w:hAnsi="Arial" w:cs="Arial"/>
          <w:b/>
          <w:sz w:val="21"/>
          <w:szCs w:val="22"/>
          <w:lang w:bidi="it-IT"/>
        </w:rPr>
      </w:pPr>
    </w:p>
    <w:p w14:paraId="78461218" w14:textId="77777777" w:rsidR="008D246F" w:rsidRPr="008D246F" w:rsidRDefault="008D246F" w:rsidP="008D246F">
      <w:pPr>
        <w:widowControl w:val="0"/>
        <w:tabs>
          <w:tab w:val="left" w:pos="9542"/>
        </w:tabs>
        <w:autoSpaceDE w:val="0"/>
        <w:autoSpaceDN w:val="0"/>
        <w:spacing w:before="94"/>
        <w:ind w:left="153"/>
        <w:rPr>
          <w:rFonts w:eastAsia="Arial" w:hAnsi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>Il sottoscritto/a</w:t>
      </w:r>
      <w:r w:rsidRPr="008D246F">
        <w:rPr>
          <w:rFonts w:eastAsia="Arial" w:hAnsi="Arial" w:cs="Arial"/>
          <w:sz w:val="22"/>
          <w:szCs w:val="22"/>
          <w:u w:val="single"/>
          <w:lang w:bidi="it-IT"/>
        </w:rPr>
        <w:t xml:space="preserve">      </w:t>
      </w:r>
      <w:r w:rsidRPr="008D246F">
        <w:rPr>
          <w:rFonts w:eastAsia="Arial" w:hAnsi="Arial" w:cs="Arial"/>
          <w:sz w:val="22"/>
          <w:szCs w:val="22"/>
          <w:u w:val="single"/>
          <w:lang w:bidi="it-IT"/>
        </w:rPr>
        <w:tab/>
      </w:r>
    </w:p>
    <w:p w14:paraId="3331174F" w14:textId="77777777" w:rsidR="008D246F" w:rsidRPr="008D246F" w:rsidRDefault="008D246F" w:rsidP="008D246F">
      <w:pPr>
        <w:widowControl w:val="0"/>
        <w:autoSpaceDE w:val="0"/>
        <w:autoSpaceDN w:val="0"/>
        <w:spacing w:before="1"/>
        <w:rPr>
          <w:rFonts w:eastAsia="Arial" w:hAnsi="Arial" w:cs="Arial"/>
          <w:sz w:val="14"/>
          <w:szCs w:val="22"/>
          <w:lang w:bidi="it-IT"/>
        </w:rPr>
      </w:pPr>
    </w:p>
    <w:p w14:paraId="7D57FD73" w14:textId="77777777" w:rsidR="008D246F" w:rsidRPr="008D246F" w:rsidRDefault="008D246F" w:rsidP="008D246F">
      <w:pPr>
        <w:widowControl w:val="0"/>
        <w:tabs>
          <w:tab w:val="left" w:pos="9558"/>
        </w:tabs>
        <w:autoSpaceDE w:val="0"/>
        <w:autoSpaceDN w:val="0"/>
        <w:spacing w:before="94"/>
        <w:ind w:left="153"/>
        <w:rPr>
          <w:rFonts w:eastAsia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>genitore/tutore legale dell’alunno/a</w:t>
      </w:r>
      <w:r w:rsidRPr="008D246F">
        <w:rPr>
          <w:rFonts w:eastAsia="Arial" w:cs="Arial"/>
          <w:sz w:val="22"/>
          <w:szCs w:val="22"/>
          <w:u w:val="single"/>
          <w:lang w:bidi="it-IT"/>
        </w:rPr>
        <w:t xml:space="preserve">     </w:t>
      </w:r>
      <w:r w:rsidRPr="008D246F">
        <w:rPr>
          <w:rFonts w:eastAsia="Arial" w:cs="Arial"/>
          <w:sz w:val="22"/>
          <w:szCs w:val="22"/>
          <w:u w:val="single"/>
          <w:lang w:bidi="it-IT"/>
        </w:rPr>
        <w:tab/>
      </w:r>
    </w:p>
    <w:p w14:paraId="33A3171E" w14:textId="77777777" w:rsidR="008D246F" w:rsidRPr="008D246F" w:rsidRDefault="008D246F" w:rsidP="008D246F">
      <w:pPr>
        <w:widowControl w:val="0"/>
        <w:autoSpaceDE w:val="0"/>
        <w:autoSpaceDN w:val="0"/>
        <w:spacing w:before="8"/>
        <w:rPr>
          <w:rFonts w:eastAsia="Arial" w:hAnsi="Arial" w:cs="Arial"/>
          <w:sz w:val="13"/>
          <w:szCs w:val="22"/>
          <w:lang w:bidi="it-IT"/>
        </w:rPr>
      </w:pPr>
    </w:p>
    <w:p w14:paraId="12BABAEF" w14:textId="77777777" w:rsidR="008D246F" w:rsidRPr="008D246F" w:rsidRDefault="008D246F" w:rsidP="008D246F">
      <w:pPr>
        <w:widowControl w:val="0"/>
        <w:tabs>
          <w:tab w:val="left" w:pos="6734"/>
        </w:tabs>
        <w:autoSpaceDE w:val="0"/>
        <w:autoSpaceDN w:val="0"/>
        <w:spacing w:before="93"/>
        <w:ind w:left="153"/>
        <w:rPr>
          <w:rFonts w:eastAsia="Arial" w:hAnsi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 xml:space="preserve">frequentante la classe/sezione </w:t>
      </w:r>
      <w:r w:rsidRPr="008D246F">
        <w:rPr>
          <w:rFonts w:eastAsia="Arial" w:hAnsi="Arial" w:cs="Arial"/>
          <w:sz w:val="22"/>
          <w:szCs w:val="22"/>
          <w:u w:val="single"/>
          <w:lang w:bidi="it-IT"/>
        </w:rPr>
        <w:tab/>
      </w:r>
    </w:p>
    <w:p w14:paraId="20A21EEB" w14:textId="77777777" w:rsidR="008D246F" w:rsidRPr="008D246F" w:rsidRDefault="008D246F" w:rsidP="008D246F">
      <w:pPr>
        <w:widowControl w:val="0"/>
        <w:autoSpaceDE w:val="0"/>
        <w:autoSpaceDN w:val="0"/>
        <w:spacing w:before="1"/>
        <w:rPr>
          <w:rFonts w:eastAsia="Arial" w:hAnsi="Arial" w:cs="Arial"/>
          <w:sz w:val="14"/>
          <w:szCs w:val="22"/>
          <w:lang w:bidi="it-IT"/>
        </w:rPr>
      </w:pPr>
    </w:p>
    <w:p w14:paraId="0688EAC7" w14:textId="77777777" w:rsidR="008D246F" w:rsidRPr="008D246F" w:rsidRDefault="008D246F" w:rsidP="008D246F">
      <w:pPr>
        <w:widowControl w:val="0"/>
        <w:autoSpaceDE w:val="0"/>
        <w:autoSpaceDN w:val="0"/>
        <w:spacing w:before="94"/>
        <w:ind w:left="706" w:right="672"/>
        <w:jc w:val="center"/>
        <w:rPr>
          <w:rFonts w:ascii="Arial" w:eastAsia="Arial" w:hAnsi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>DELEGA</w:t>
      </w:r>
    </w:p>
    <w:p w14:paraId="4DA379C2" w14:textId="77777777" w:rsidR="008D246F" w:rsidRPr="008D246F" w:rsidRDefault="008D246F" w:rsidP="008D246F">
      <w:pPr>
        <w:widowControl w:val="0"/>
        <w:autoSpaceDE w:val="0"/>
        <w:autoSpaceDN w:val="0"/>
        <w:spacing w:before="9"/>
        <w:rPr>
          <w:rFonts w:ascii="Arial" w:eastAsia="Arial" w:hAnsi="Arial" w:cs="Arial"/>
          <w:sz w:val="21"/>
          <w:szCs w:val="22"/>
          <w:lang w:bidi="it-IT"/>
        </w:rPr>
      </w:pPr>
    </w:p>
    <w:p w14:paraId="1382DA6D" w14:textId="77777777" w:rsidR="008D246F" w:rsidRPr="008D246F" w:rsidRDefault="008D246F" w:rsidP="008D246F">
      <w:pPr>
        <w:widowControl w:val="0"/>
        <w:autoSpaceDE w:val="0"/>
        <w:autoSpaceDN w:val="0"/>
        <w:spacing w:before="1"/>
        <w:ind w:left="707" w:right="672"/>
        <w:jc w:val="center"/>
        <w:rPr>
          <w:rFonts w:ascii="Arial" w:eastAsia="Arial" w:hAnsi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>PER IL RITIRO DA SCUOLA DEL PROPRIO FIGLIO/A IL/I SEGUENTE/I SIGNORE/I:</w:t>
      </w:r>
    </w:p>
    <w:p w14:paraId="1E023DFF" w14:textId="77777777" w:rsidR="008D246F" w:rsidRPr="008D246F" w:rsidRDefault="008D246F" w:rsidP="008D246F">
      <w:pPr>
        <w:widowControl w:val="0"/>
        <w:numPr>
          <w:ilvl w:val="0"/>
          <w:numId w:val="4"/>
        </w:numPr>
        <w:tabs>
          <w:tab w:val="left" w:pos="874"/>
          <w:tab w:val="left" w:pos="5522"/>
          <w:tab w:val="left" w:pos="8520"/>
          <w:tab w:val="left" w:pos="9718"/>
        </w:tabs>
        <w:autoSpaceDE w:val="0"/>
        <w:autoSpaceDN w:val="0"/>
        <w:spacing w:before="129"/>
        <w:ind w:hanging="361"/>
        <w:contextualSpacing/>
      </w:pPr>
      <w:r w:rsidRPr="008D246F">
        <w:rPr>
          <w:u w:val="single"/>
        </w:rPr>
        <w:t xml:space="preserve">____________________________ </w:t>
      </w:r>
      <w:r w:rsidRPr="008D246F">
        <w:t xml:space="preserve">nato/a a________________________ il </w:t>
      </w:r>
      <w:r w:rsidRPr="008D246F">
        <w:rPr>
          <w:u w:val="single"/>
        </w:rPr>
        <w:tab/>
        <w:t>___________</w:t>
      </w:r>
    </w:p>
    <w:p w14:paraId="57113488" w14:textId="77777777" w:rsidR="008D246F" w:rsidRPr="008D246F" w:rsidRDefault="008D246F" w:rsidP="008D246F">
      <w:pPr>
        <w:widowControl w:val="0"/>
        <w:autoSpaceDE w:val="0"/>
        <w:autoSpaceDN w:val="0"/>
        <w:spacing w:before="8"/>
        <w:rPr>
          <w:rFonts w:eastAsia="Arial" w:hAnsi="Arial" w:cs="Arial"/>
          <w:sz w:val="13"/>
          <w:szCs w:val="22"/>
          <w:lang w:bidi="it-IT"/>
        </w:rPr>
      </w:pPr>
    </w:p>
    <w:p w14:paraId="4A191787" w14:textId="77777777" w:rsidR="008D246F" w:rsidRPr="008D246F" w:rsidRDefault="008D246F" w:rsidP="008D246F">
      <w:pPr>
        <w:widowControl w:val="0"/>
        <w:numPr>
          <w:ilvl w:val="0"/>
          <w:numId w:val="4"/>
        </w:numPr>
        <w:tabs>
          <w:tab w:val="left" w:pos="874"/>
          <w:tab w:val="left" w:pos="5522"/>
          <w:tab w:val="left" w:pos="8520"/>
          <w:tab w:val="left" w:pos="9718"/>
        </w:tabs>
        <w:autoSpaceDE w:val="0"/>
        <w:autoSpaceDN w:val="0"/>
        <w:spacing w:before="129"/>
        <w:ind w:hanging="361"/>
        <w:contextualSpacing/>
        <w:rPr>
          <w:sz w:val="22"/>
        </w:rPr>
      </w:pPr>
      <w:r w:rsidRPr="008D246F">
        <w:rPr>
          <w:u w:val="single"/>
        </w:rPr>
        <w:tab/>
        <w:t xml:space="preserve">____________________________ </w:t>
      </w:r>
      <w:r w:rsidRPr="008D246F">
        <w:t>nato/a a________________________ il _______________</w:t>
      </w:r>
    </w:p>
    <w:p w14:paraId="3FA872E1" w14:textId="77777777" w:rsidR="008D246F" w:rsidRPr="008D246F" w:rsidRDefault="008D246F" w:rsidP="008D246F">
      <w:pPr>
        <w:widowControl w:val="0"/>
        <w:autoSpaceDE w:val="0"/>
        <w:autoSpaceDN w:val="0"/>
        <w:spacing w:before="8"/>
        <w:rPr>
          <w:rFonts w:eastAsia="Arial" w:hAnsi="Arial" w:cs="Arial"/>
          <w:sz w:val="13"/>
          <w:szCs w:val="22"/>
          <w:lang w:bidi="it-IT"/>
        </w:rPr>
      </w:pPr>
    </w:p>
    <w:p w14:paraId="3C4BFD9A" w14:textId="77777777" w:rsidR="008D246F" w:rsidRPr="008D246F" w:rsidRDefault="008D246F" w:rsidP="008D246F">
      <w:pPr>
        <w:tabs>
          <w:tab w:val="left" w:pos="874"/>
          <w:tab w:val="left" w:pos="5522"/>
          <w:tab w:val="left" w:pos="8519"/>
          <w:tab w:val="left" w:pos="9718"/>
        </w:tabs>
        <w:ind w:left="720"/>
        <w:contextualSpacing/>
        <w:rPr>
          <w:sz w:val="15"/>
        </w:rPr>
      </w:pPr>
    </w:p>
    <w:p w14:paraId="4A4CCAF2" w14:textId="77777777" w:rsidR="008D246F" w:rsidRPr="008D246F" w:rsidRDefault="008D246F" w:rsidP="008D246F">
      <w:pPr>
        <w:widowControl w:val="0"/>
        <w:autoSpaceDE w:val="0"/>
        <w:autoSpaceDN w:val="0"/>
        <w:spacing w:before="94" w:line="360" w:lineRule="auto"/>
        <w:ind w:left="153" w:right="680"/>
        <w:rPr>
          <w:rFonts w:ascii="Arial" w:eastAsia="Arial" w:hAnsi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>Dichiara di sollevare la scuola da qualsiasi responsabilità conseguente e prende atto che la responsabilità della scuola cessa dal momento in cui il/la proprio /a figlio/a viene affidato alla persona delegata.</w:t>
      </w:r>
    </w:p>
    <w:p w14:paraId="7F12831F" w14:textId="77777777" w:rsidR="008D246F" w:rsidRPr="008D246F" w:rsidRDefault="008D246F" w:rsidP="008D246F">
      <w:pPr>
        <w:widowControl w:val="0"/>
        <w:autoSpaceDE w:val="0"/>
        <w:autoSpaceDN w:val="0"/>
        <w:spacing w:before="3"/>
        <w:rPr>
          <w:rFonts w:ascii="Arial" w:eastAsia="Arial" w:hAnsi="Arial" w:cs="Arial"/>
          <w:sz w:val="33"/>
          <w:szCs w:val="22"/>
          <w:lang w:bidi="it-IT"/>
        </w:rPr>
      </w:pPr>
    </w:p>
    <w:p w14:paraId="043D3AF8" w14:textId="16D48A61" w:rsidR="008D246F" w:rsidRPr="008D246F" w:rsidRDefault="008D246F" w:rsidP="008D246F">
      <w:pPr>
        <w:widowControl w:val="0"/>
        <w:autoSpaceDE w:val="0"/>
        <w:autoSpaceDN w:val="0"/>
        <w:ind w:left="153"/>
        <w:rPr>
          <w:rFonts w:ascii="Arial" w:eastAsia="Arial" w:hAnsi="Arial" w:cs="Arial"/>
          <w:b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 xml:space="preserve">LA PRESENTE DELEGA HA VALIDITA’ PER L’INTERO ANNO SCOLASTICO </w:t>
      </w:r>
      <w:r w:rsidRPr="008D246F">
        <w:rPr>
          <w:rFonts w:ascii="Arial" w:eastAsia="Arial" w:hAnsi="Arial" w:cs="Arial"/>
          <w:b/>
          <w:sz w:val="22"/>
          <w:szCs w:val="22"/>
          <w:lang w:bidi="it-IT"/>
        </w:rPr>
        <w:t>202</w:t>
      </w:r>
      <w:r w:rsidR="008A30FD">
        <w:rPr>
          <w:rFonts w:ascii="Arial" w:eastAsia="Arial" w:hAnsi="Arial" w:cs="Arial"/>
          <w:b/>
          <w:sz w:val="22"/>
          <w:szCs w:val="22"/>
          <w:lang w:bidi="it-IT"/>
        </w:rPr>
        <w:t>5</w:t>
      </w:r>
      <w:r w:rsidRPr="008D246F">
        <w:rPr>
          <w:rFonts w:ascii="Arial" w:eastAsia="Arial" w:hAnsi="Arial" w:cs="Arial"/>
          <w:b/>
          <w:sz w:val="22"/>
          <w:szCs w:val="22"/>
          <w:lang w:bidi="it-IT"/>
        </w:rPr>
        <w:t>/202</w:t>
      </w:r>
      <w:r w:rsidR="008A30FD">
        <w:rPr>
          <w:rFonts w:ascii="Arial" w:eastAsia="Arial" w:hAnsi="Arial" w:cs="Arial"/>
          <w:b/>
          <w:sz w:val="22"/>
          <w:szCs w:val="22"/>
          <w:lang w:bidi="it-IT"/>
        </w:rPr>
        <w:t>6</w:t>
      </w:r>
    </w:p>
    <w:p w14:paraId="3C0BF590" w14:textId="77777777" w:rsidR="008D246F" w:rsidRPr="008D246F" w:rsidRDefault="008D246F" w:rsidP="008D246F">
      <w:pPr>
        <w:widowControl w:val="0"/>
        <w:tabs>
          <w:tab w:val="left" w:pos="8969"/>
        </w:tabs>
        <w:autoSpaceDE w:val="0"/>
        <w:autoSpaceDN w:val="0"/>
        <w:spacing w:before="126"/>
        <w:ind w:left="153"/>
        <w:rPr>
          <w:rFonts w:eastAsia="Arial" w:cs="Arial"/>
          <w:sz w:val="22"/>
          <w:szCs w:val="22"/>
          <w:lang w:bidi="it-IT"/>
        </w:rPr>
      </w:pPr>
    </w:p>
    <w:p w14:paraId="31D87B5E" w14:textId="77777777" w:rsidR="008D246F" w:rsidRPr="008D246F" w:rsidRDefault="008D246F" w:rsidP="008D246F">
      <w:pPr>
        <w:widowControl w:val="0"/>
        <w:autoSpaceDE w:val="0"/>
        <w:autoSpaceDN w:val="0"/>
        <w:spacing w:before="126"/>
        <w:ind w:left="153"/>
        <w:outlineLvl w:val="1"/>
        <w:rPr>
          <w:rFonts w:ascii="Arial" w:eastAsia="Arial" w:hAnsi="Arial" w:cs="Arial"/>
          <w:b/>
          <w:bCs/>
          <w:i/>
          <w:sz w:val="28"/>
          <w:szCs w:val="28"/>
          <w:lang w:bidi="it-IT"/>
        </w:rPr>
      </w:pPr>
      <w:r w:rsidRPr="008D246F">
        <w:rPr>
          <w:rFonts w:ascii="Arial" w:eastAsia="Arial" w:hAnsi="Arial" w:cs="Arial"/>
          <w:b/>
          <w:bCs/>
          <w:i/>
          <w:sz w:val="28"/>
          <w:szCs w:val="28"/>
          <w:lang w:bidi="it-IT"/>
        </w:rPr>
        <w:t xml:space="preserve">Allegare copia del documento di identità del </w:t>
      </w:r>
      <w:r w:rsidRPr="008D246F">
        <w:rPr>
          <w:rFonts w:ascii="Arial" w:eastAsia="Arial" w:hAnsi="Arial" w:cs="Arial"/>
          <w:b/>
          <w:bCs/>
          <w:i/>
          <w:sz w:val="28"/>
          <w:szCs w:val="28"/>
          <w:u w:val="thick"/>
          <w:lang w:bidi="it-IT"/>
        </w:rPr>
        <w:t xml:space="preserve">delegante </w:t>
      </w:r>
    </w:p>
    <w:p w14:paraId="590187C2" w14:textId="77777777" w:rsidR="008D246F" w:rsidRPr="008D246F" w:rsidRDefault="008D246F" w:rsidP="008D246F">
      <w:pPr>
        <w:widowControl w:val="0"/>
        <w:autoSpaceDE w:val="0"/>
        <w:autoSpaceDN w:val="0"/>
        <w:rPr>
          <w:rFonts w:ascii="Arial" w:eastAsia="Arial" w:hAnsi="Arial" w:cs="Arial"/>
          <w:b/>
          <w:i/>
          <w:sz w:val="28"/>
          <w:szCs w:val="28"/>
          <w:lang w:bidi="it-IT"/>
        </w:rPr>
      </w:pPr>
    </w:p>
    <w:p w14:paraId="2AC209AD" w14:textId="77777777" w:rsidR="008D246F" w:rsidRPr="008D246F" w:rsidRDefault="008D246F" w:rsidP="008D246F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i/>
          <w:sz w:val="15"/>
          <w:szCs w:val="22"/>
          <w:lang w:bidi="it-IT"/>
        </w:rPr>
      </w:pPr>
    </w:p>
    <w:p w14:paraId="70F9F069" w14:textId="77777777" w:rsidR="008D246F" w:rsidRPr="008D246F" w:rsidRDefault="008D246F" w:rsidP="008D246F">
      <w:pPr>
        <w:widowControl w:val="0"/>
        <w:autoSpaceDE w:val="0"/>
        <w:autoSpaceDN w:val="0"/>
        <w:spacing w:before="94" w:line="360" w:lineRule="auto"/>
        <w:ind w:left="153" w:right="215"/>
        <w:rPr>
          <w:rFonts w:ascii="Arial" w:eastAsia="Arial" w:hAnsi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>N.B. Si fa presente che, ai sensi dell’art. 591 del Codice Penale, al ritiro non può essere delegata persona minore di 18 anni.</w:t>
      </w:r>
    </w:p>
    <w:p w14:paraId="3F88DFAF" w14:textId="77777777" w:rsidR="008D246F" w:rsidRPr="008D246F" w:rsidRDefault="008D246F" w:rsidP="008D246F">
      <w:pPr>
        <w:widowControl w:val="0"/>
        <w:autoSpaceDE w:val="0"/>
        <w:autoSpaceDN w:val="0"/>
        <w:spacing w:before="94" w:line="360" w:lineRule="auto"/>
        <w:ind w:left="153" w:right="215"/>
        <w:rPr>
          <w:rFonts w:ascii="Arial" w:eastAsia="Arial" w:hAnsi="Arial" w:cs="Arial"/>
          <w:sz w:val="22"/>
          <w:szCs w:val="22"/>
          <w:lang w:bidi="it-IT"/>
        </w:rPr>
      </w:pPr>
    </w:p>
    <w:p w14:paraId="00FA1A04" w14:textId="77777777" w:rsidR="008D246F" w:rsidRPr="008D246F" w:rsidRDefault="008D246F" w:rsidP="008D246F">
      <w:pPr>
        <w:spacing w:line="252" w:lineRule="exact"/>
        <w:ind w:left="153"/>
        <w:rPr>
          <w:b/>
          <w:sz w:val="22"/>
          <w:szCs w:val="22"/>
        </w:rPr>
      </w:pPr>
      <w:r w:rsidRPr="008D246F">
        <w:rPr>
          <w:b/>
          <w:sz w:val="22"/>
          <w:szCs w:val="22"/>
        </w:rPr>
        <w:t>IL DELEGATO DEVE SEMPRE PRESENTARSI CON UN VALIDO DOCUMENTO DI IDENTITA’</w:t>
      </w:r>
    </w:p>
    <w:p w14:paraId="15C4ABFA" w14:textId="77777777" w:rsidR="008D246F" w:rsidRPr="008D246F" w:rsidRDefault="008D246F" w:rsidP="008D246F">
      <w:pPr>
        <w:spacing w:line="252" w:lineRule="exact"/>
        <w:ind w:left="153"/>
        <w:rPr>
          <w:b/>
          <w:sz w:val="33"/>
        </w:rPr>
      </w:pPr>
    </w:p>
    <w:p w14:paraId="350642DB" w14:textId="77777777" w:rsidR="008D246F" w:rsidRPr="008D246F" w:rsidRDefault="008D246F" w:rsidP="008D246F">
      <w:pPr>
        <w:widowControl w:val="0"/>
        <w:tabs>
          <w:tab w:val="left" w:pos="3187"/>
        </w:tabs>
        <w:autoSpaceDE w:val="0"/>
        <w:autoSpaceDN w:val="0"/>
        <w:ind w:left="214"/>
        <w:rPr>
          <w:rFonts w:eastAsia="Arial" w:hAnsi="Arial" w:cs="Arial"/>
          <w:sz w:val="22"/>
          <w:szCs w:val="22"/>
          <w:u w:val="single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 xml:space="preserve">Comiso </w:t>
      </w:r>
      <w:r w:rsidRPr="008D246F">
        <w:rPr>
          <w:rFonts w:eastAsia="Arial" w:hAnsi="Arial" w:cs="Arial"/>
          <w:sz w:val="22"/>
          <w:szCs w:val="22"/>
          <w:u w:val="single"/>
          <w:lang w:bidi="it-IT"/>
        </w:rPr>
        <w:t xml:space="preserve">  </w:t>
      </w:r>
      <w:r w:rsidRPr="008D246F">
        <w:rPr>
          <w:rFonts w:eastAsia="Arial" w:hAnsi="Arial" w:cs="Arial"/>
          <w:sz w:val="22"/>
          <w:szCs w:val="22"/>
          <w:u w:val="single"/>
          <w:lang w:bidi="it-IT"/>
        </w:rPr>
        <w:tab/>
      </w:r>
    </w:p>
    <w:p w14:paraId="4C3F90E8" w14:textId="77777777" w:rsidR="008D246F" w:rsidRPr="008D246F" w:rsidRDefault="008D246F" w:rsidP="008D246F">
      <w:pPr>
        <w:widowControl w:val="0"/>
        <w:tabs>
          <w:tab w:val="left" w:pos="3187"/>
        </w:tabs>
        <w:autoSpaceDE w:val="0"/>
        <w:autoSpaceDN w:val="0"/>
        <w:ind w:left="214"/>
        <w:rPr>
          <w:rFonts w:eastAsia="Arial" w:hAnsi="Arial" w:cs="Arial"/>
          <w:sz w:val="22"/>
          <w:szCs w:val="22"/>
          <w:lang w:bidi="it-IT"/>
        </w:rPr>
      </w:pPr>
    </w:p>
    <w:p w14:paraId="3DA6DF19" w14:textId="77777777" w:rsidR="008D246F" w:rsidRPr="008D246F" w:rsidRDefault="008D246F" w:rsidP="008D246F">
      <w:pPr>
        <w:widowControl w:val="0"/>
        <w:autoSpaceDE w:val="0"/>
        <w:autoSpaceDN w:val="0"/>
        <w:rPr>
          <w:rFonts w:eastAsia="Arial" w:hAnsi="Arial" w:cs="Arial"/>
          <w:sz w:val="25"/>
          <w:szCs w:val="22"/>
          <w:lang w:bidi="it-IT"/>
        </w:rPr>
      </w:pPr>
    </w:p>
    <w:p w14:paraId="45C996E7" w14:textId="77777777" w:rsidR="008D246F" w:rsidRPr="008D246F" w:rsidRDefault="008D246F" w:rsidP="008D246F">
      <w:pPr>
        <w:widowControl w:val="0"/>
        <w:tabs>
          <w:tab w:val="left" w:pos="6219"/>
        </w:tabs>
        <w:autoSpaceDE w:val="0"/>
        <w:autoSpaceDN w:val="0"/>
        <w:spacing w:before="94"/>
        <w:ind w:left="873"/>
        <w:rPr>
          <w:rFonts w:ascii="Arial" w:eastAsia="Arial" w:hAnsi="Arial" w:cs="Arial"/>
          <w:sz w:val="22"/>
          <w:szCs w:val="22"/>
          <w:lang w:bidi="it-IT"/>
        </w:rPr>
      </w:pPr>
      <w:r w:rsidRPr="008D246F">
        <w:rPr>
          <w:rFonts w:ascii="Arial" w:eastAsia="Arial" w:hAnsi="Arial" w:cs="Arial"/>
          <w:sz w:val="22"/>
          <w:szCs w:val="22"/>
          <w:lang w:bidi="it-IT"/>
        </w:rPr>
        <w:t>Firma del genitore/tutore legale</w:t>
      </w:r>
      <w:r w:rsidRPr="008D246F">
        <w:rPr>
          <w:rFonts w:ascii="Arial" w:eastAsia="Arial" w:hAnsi="Arial" w:cs="Arial"/>
          <w:sz w:val="22"/>
          <w:szCs w:val="22"/>
          <w:lang w:bidi="it-IT"/>
        </w:rPr>
        <w:tab/>
        <w:t>Firma della/e persona/e delegata/e</w:t>
      </w:r>
    </w:p>
    <w:p w14:paraId="61AEE712" w14:textId="77777777" w:rsidR="008D246F" w:rsidRPr="008D246F" w:rsidRDefault="008D246F" w:rsidP="008D246F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2"/>
          <w:lang w:bidi="it-IT"/>
        </w:rPr>
      </w:pPr>
    </w:p>
    <w:p w14:paraId="0DE37E80" w14:textId="77777777" w:rsidR="008D246F" w:rsidRPr="008D246F" w:rsidRDefault="008D246F" w:rsidP="008D246F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2"/>
          <w:lang w:bidi="it-IT"/>
        </w:rPr>
      </w:pPr>
    </w:p>
    <w:p w14:paraId="6B78A99F" w14:textId="77777777" w:rsidR="008D246F" w:rsidRPr="008D246F" w:rsidRDefault="008D246F" w:rsidP="008D246F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17"/>
          <w:szCs w:val="22"/>
          <w:lang w:bidi="it-IT"/>
        </w:rPr>
      </w:pPr>
      <w:r w:rsidRPr="008D246F">
        <w:rPr>
          <w:rFonts w:ascii="Arial" w:eastAsia="Arial" w:hAnsi="Arial" w:cs="Arial"/>
          <w:noProof/>
          <w:sz w:val="22"/>
          <w:szCs w:val="22"/>
          <w:lang w:bidi="it-IT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56268F22" wp14:editId="204DE6D7">
                <wp:simplePos x="0" y="0"/>
                <wp:positionH relativeFrom="page">
                  <wp:posOffset>1088390</wp:posOffset>
                </wp:positionH>
                <wp:positionV relativeFrom="paragraph">
                  <wp:posOffset>154305</wp:posOffset>
                </wp:positionV>
                <wp:extent cx="1475740" cy="0"/>
                <wp:effectExtent l="0" t="0" r="0" b="0"/>
                <wp:wrapTopAndBottom/>
                <wp:docPr id="3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9C414" id="Connettore diritto 1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7pt,12.15pt" to="201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" strokeweight=".24725mm">
                <o:lock v:ext="edit" shapetype="f"/>
                <w10:wrap type="topAndBottom" anchorx="page"/>
              </v:line>
            </w:pict>
          </mc:Fallback>
        </mc:AlternateContent>
      </w:r>
      <w:r w:rsidRPr="008D246F">
        <w:rPr>
          <w:rFonts w:ascii="Arial" w:eastAsia="Arial" w:hAnsi="Arial" w:cs="Arial"/>
          <w:noProof/>
          <w:sz w:val="22"/>
          <w:szCs w:val="22"/>
          <w:lang w:bidi="it-IT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679D97A0" wp14:editId="23CEC6F1">
                <wp:simplePos x="0" y="0"/>
                <wp:positionH relativeFrom="page">
                  <wp:posOffset>4745990</wp:posOffset>
                </wp:positionH>
                <wp:positionV relativeFrom="paragraph">
                  <wp:posOffset>154305</wp:posOffset>
                </wp:positionV>
                <wp:extent cx="1631315" cy="0"/>
                <wp:effectExtent l="0" t="0" r="0" b="0"/>
                <wp:wrapTopAndBottom/>
                <wp:docPr id="883618597" name="Connettore diritto 883618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31315" cy="0"/>
                        </a:xfrm>
                        <a:prstGeom prst="line">
                          <a:avLst/>
                        </a:prstGeom>
                        <a:noFill/>
                        <a:ln w="89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F471B" id="Connettore diritto 883618597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73.7pt,12.15pt" to="502.1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" strokeweight=".24725mm">
                <o:lock v:ext="edit" shapetype="f"/>
                <w10:wrap type="topAndBottom" anchorx="page"/>
              </v:line>
            </w:pict>
          </mc:Fallback>
        </mc:AlternateContent>
      </w:r>
    </w:p>
    <w:p w14:paraId="0F1030A6" w14:textId="77777777" w:rsidR="008D246F" w:rsidRPr="008D246F" w:rsidRDefault="008D246F" w:rsidP="008D246F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2"/>
          <w:lang w:bidi="it-IT"/>
        </w:rPr>
      </w:pPr>
    </w:p>
    <w:p w14:paraId="6CC09BE6" w14:textId="5A756548" w:rsidR="002C7E15" w:rsidRPr="00301242" w:rsidRDefault="002C7E15" w:rsidP="00301242"/>
    <w:sectPr w:rsidR="002C7E15" w:rsidRPr="00301242" w:rsidSect="002428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22" w:right="707" w:bottom="1985" w:left="993" w:header="737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1CE0" w14:textId="77777777" w:rsidR="00020642" w:rsidRDefault="00020642" w:rsidP="00490765">
      <w:r>
        <w:separator/>
      </w:r>
    </w:p>
  </w:endnote>
  <w:endnote w:type="continuationSeparator" w:id="0">
    <w:p w14:paraId="7BC55FC9" w14:textId="77777777" w:rsidR="00020642" w:rsidRDefault="00020642" w:rsidP="0049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69D2" w14:textId="77777777" w:rsidR="00C335CE" w:rsidRDefault="00C335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A28A" w14:textId="77777777" w:rsidR="002C7E15" w:rsidRPr="007C4401" w:rsidRDefault="007A2C87" w:rsidP="002C7E15">
    <w:pPr>
      <w:pStyle w:val="Pidipagina"/>
      <w:rPr>
        <w:rFonts w:asciiTheme="majorHAnsi" w:hAnsiTheme="majorHAnsi" w:cstheme="majorHAnsi"/>
        <w:color w:val="2E74B5" w:themeColor="accent5" w:themeShade="BF"/>
        <w:sz w:val="12"/>
        <w:szCs w:val="12"/>
      </w:rPr>
    </w:pPr>
    <w:r w:rsidRPr="00056483">
      <w:rPr>
        <w:rFonts w:asciiTheme="majorHAnsi" w:hAnsiTheme="majorHAnsi" w:cstheme="majorHAnsi"/>
        <w:noProof/>
        <w:color w:val="1F3864" w:themeColor="accent1" w:themeShade="80"/>
        <w:sz w:val="12"/>
        <w:szCs w:val="12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D3FD6B2" wp14:editId="651C2EFF">
              <wp:simplePos x="0" y="0"/>
              <wp:positionH relativeFrom="margin">
                <wp:posOffset>-279400</wp:posOffset>
              </wp:positionH>
              <wp:positionV relativeFrom="page">
                <wp:posOffset>9661208</wp:posOffset>
              </wp:positionV>
              <wp:extent cx="7019925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992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FFEFC" id="Connettore diritto 5" o:spid="_x0000_s1026" style="position:absolute;flip:y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22pt,760.75pt" to="530.75pt,7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" strokecolor="#4472c4 [3204]">
              <v:stroke joinstyle="miter"/>
              <w10:wrap anchorx="margin" anchory="page"/>
            </v:line>
          </w:pict>
        </mc:Fallback>
      </mc:AlternateContent>
    </w:r>
    <w:r w:rsidRPr="00056483">
      <w:rPr>
        <w:rFonts w:asciiTheme="majorHAnsi" w:hAnsiTheme="majorHAnsi" w:cstheme="majorHAnsi"/>
        <w:color w:val="1F3864" w:themeColor="accent1" w:themeShade="80"/>
        <w:sz w:val="12"/>
        <w:szCs w:val="12"/>
      </w:rPr>
      <w:t>MGL\</w:t>
    </w:r>
    <w:r w:rsidR="00084FDF">
      <w:rPr>
        <w:rFonts w:asciiTheme="majorHAnsi" w:hAnsiTheme="majorHAnsi" w:cstheme="majorHAnsi"/>
        <w:color w:val="1F3864" w:themeColor="accent1" w:themeShade="80"/>
        <w:sz w:val="12"/>
        <w:szCs w:val="12"/>
      </w:rPr>
      <w:t xml:space="preserve">Responsabile dell’istruttoria </w:t>
    </w:r>
  </w:p>
  <w:p w14:paraId="689F7ED1" w14:textId="77777777" w:rsidR="0024284B" w:rsidRDefault="0024284B" w:rsidP="002C7E15">
    <w:pPr>
      <w:pStyle w:val="Pidipagina"/>
      <w:rPr>
        <w:rFonts w:asciiTheme="majorHAnsi" w:hAnsiTheme="majorHAnsi" w:cstheme="majorHAnsi"/>
        <w:color w:val="2E74B5" w:themeColor="accent5" w:themeShade="BF"/>
        <w:sz w:val="18"/>
        <w:szCs w:val="18"/>
      </w:rPr>
    </w:pPr>
  </w:p>
  <w:p w14:paraId="49D10D57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 Serale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: </w:t>
    </w:r>
    <w:bookmarkStart w:id="0" w:name="_Hlk178402801"/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Viale della Resistenza, 90, Comiso (RG) – Tel. 0932 961750.</w:t>
    </w:r>
    <w:bookmarkEnd w:id="0"/>
  </w:p>
  <w:p w14:paraId="73F98E48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Liceo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Musicale-Liceo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Classico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,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Scientifico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Ordinamentale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Liceo Scientifico Quadriennale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: Via Anna Romano Assenza, Comiso (RG) – Tel. 0932 961666</w:t>
    </w:r>
  </w:p>
  <w:p w14:paraId="47D44B87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Is</w:t>
    </w:r>
    <w:r w:rsidR="00A6462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t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ituto Tecnico Economico AFM SIA TUR: Corso Ho Chi Min. Comiso (RG) – Tel. 0932 723614</w:t>
    </w:r>
  </w:p>
  <w:p w14:paraId="36625F1F" w14:textId="77777777" w:rsidR="005C299A" w:rsidRPr="00056483" w:rsidRDefault="00096297" w:rsidP="00096297">
    <w:pPr>
      <w:pStyle w:val="Pidipagina"/>
      <w:jc w:val="right"/>
      <w:rPr>
        <w:rFonts w:asciiTheme="majorHAnsi" w:hAnsiTheme="majorHAnsi" w:cstheme="majorHAnsi"/>
        <w:color w:val="1F3864" w:themeColor="accent1" w:themeShade="80"/>
        <w:sz w:val="18"/>
        <w:szCs w:val="18"/>
      </w:rPr>
    </w:pP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t xml:space="preserve">Pag. 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begin"/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instrText>PAGE   \* MERGEFORMAT</w:instrTex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separate"/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t>1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3317" w14:textId="77777777" w:rsidR="00C335CE" w:rsidRDefault="00C335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BF1C5" w14:textId="77777777" w:rsidR="00020642" w:rsidRDefault="00020642" w:rsidP="00490765">
      <w:r>
        <w:separator/>
      </w:r>
    </w:p>
  </w:footnote>
  <w:footnote w:type="continuationSeparator" w:id="0">
    <w:p w14:paraId="59262162" w14:textId="77777777" w:rsidR="00020642" w:rsidRDefault="00020642" w:rsidP="00490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A166" w14:textId="77777777" w:rsidR="00C335CE" w:rsidRDefault="00C335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4107" w14:textId="77777777" w:rsidR="00490765" w:rsidRDefault="00A324A9" w:rsidP="0024284B">
    <w:pPr>
      <w:pStyle w:val="Intestazione"/>
      <w:ind w:left="284" w:hanging="284"/>
      <w:rPr>
        <w:rFonts w:asciiTheme="majorHAnsi" w:hAnsiTheme="majorHAnsi" w:cstheme="majorHAnsi"/>
        <w:color w:val="2E74B5" w:themeColor="accent5" w:themeShade="BF"/>
      </w:rPr>
    </w:pPr>
    <w:r>
      <w:rPr>
        <w:rFonts w:asciiTheme="majorHAnsi" w:hAnsiTheme="majorHAnsi" w:cstheme="majorHAnsi"/>
        <w:noProof/>
        <w:color w:val="5B9BD5" w:themeColor="accent5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F0F1E24" wp14:editId="7204097E">
              <wp:simplePos x="0" y="0"/>
              <wp:positionH relativeFrom="column">
                <wp:posOffset>3651885</wp:posOffset>
              </wp:positionH>
              <wp:positionV relativeFrom="paragraph">
                <wp:posOffset>-262255</wp:posOffset>
              </wp:positionV>
              <wp:extent cx="2806749" cy="103378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6749" cy="1033780"/>
                        <a:chOff x="0" y="0"/>
                        <a:chExt cx="2806749" cy="1033780"/>
                      </a:xfrm>
                    </wpg:grpSpPr>
                    <pic:pic xmlns:pic="http://schemas.openxmlformats.org/drawingml/2006/picture">
                      <pic:nvPicPr>
                        <pic:cNvPr id="29" name="Elemento grafico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5068" t="-6356" r="-3448" b="14454"/>
                        <a:stretch/>
                      </pic:blipFill>
                      <pic:spPr bwMode="auto">
                        <a:xfrm>
                          <a:off x="1441939" y="205154"/>
                          <a:ext cx="652780" cy="617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Immagine 2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975" cy="1033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Elemento grafico 30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0154" y="281354"/>
                          <a:ext cx="696595" cy="4641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4A4D66" id="Gruppo 31" o:spid="_x0000_s1026" style="position:absolute;margin-left:287.55pt;margin-top:-20.65pt;width:221pt;height:81.4pt;z-index:-251651072" coordsize="28067,103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lemento grafico 29" o:spid="_x0000_s1027" type="#_x0000_t75" style="position:absolute;left:14419;top:2051;width:6528;height:6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">
                <v:imagedata r:id="rId6" o:title="" croptop="-4165f" cropbottom="9473f" cropleft="3321f" cropright="-2260f"/>
              </v:shape>
              <v:shape id="Immagine 28" o:spid="_x0000_s1028" type="#_x0000_t75" style="position:absolute;width:15779;height:10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">
                <v:imagedata r:id="rId7" o:title=""/>
              </v:shape>
              <v:shape id="Elemento grafico 30" o:spid="_x0000_s1029" type="#_x0000_t75" style="position:absolute;left:21101;top:2813;width:6966;height:4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">
                <v:imagedata r:id="rId8" o:title=""/>
              </v:shape>
            </v:group>
          </w:pict>
        </mc:Fallback>
      </mc:AlternateContent>
    </w:r>
    <w:r w:rsidR="00CA68A2">
      <w:rPr>
        <w:rFonts w:asciiTheme="majorHAnsi" w:hAnsiTheme="majorHAnsi" w:cstheme="majorHAnsi"/>
        <w:noProof/>
        <w:color w:val="5B9BD5" w:themeColor="accent5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1FED0C61" wp14:editId="6400A467">
              <wp:simplePos x="0" y="0"/>
              <wp:positionH relativeFrom="page">
                <wp:posOffset>1135380</wp:posOffset>
              </wp:positionH>
              <wp:positionV relativeFrom="page">
                <wp:posOffset>269240</wp:posOffset>
              </wp:positionV>
              <wp:extent cx="3261360" cy="876300"/>
              <wp:effectExtent l="0" t="0" r="0" b="0"/>
              <wp:wrapNone/>
              <wp:docPr id="17" name="Casella di tes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1360" cy="876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046FED" w14:textId="77777777"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  <w:t>ISTITUTO STATALE D’ISTRUZIONE SECONDARIA SUPERIORE</w:t>
                          </w:r>
                        </w:p>
                        <w:p w14:paraId="0646B01E" w14:textId="77777777"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  <w:t>GIOSUÉ CARDUCCI</w:t>
                          </w:r>
                        </w:p>
                        <w:p w14:paraId="60DF1A48" w14:textId="77777777" w:rsidR="00853D5F" w:rsidRPr="00056483" w:rsidRDefault="0082233E" w:rsidP="0082233E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C</w:t>
                          </w:r>
                          <w:r w:rsidR="00853D5F"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OMISO (RG</w:t>
                          </w: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)</w:t>
                          </w:r>
                        </w:p>
                        <w:p w14:paraId="6A001C83" w14:textId="77777777" w:rsidR="00853D5F" w:rsidRPr="00853D5F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2E74B5" w:themeColor="accent5" w:themeShade="BF"/>
                            </w:rPr>
                          </w:pPr>
                        </w:p>
                        <w:p w14:paraId="2152BE0F" w14:textId="77777777" w:rsidR="00853D5F" w:rsidRDefault="00853D5F" w:rsidP="00853D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ED0C61" id="_x0000_t202" coordsize="21600,21600" o:spt="202" path="m,l,21600r21600,l21600,xe">
              <v:stroke joinstyle="miter"/>
              <v:path gradientshapeok="t" o:connecttype="rect"/>
            </v:shapetype>
            <v:shape id="Casella di testo 17" o:spid="_x0000_s1026" type="#_x0000_t202" style="position:absolute;left:0;text-align:left;margin-left:89.4pt;margin-top:21.2pt;width:256.8pt;height:69pt;z-index:-2516602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H1GAIAACwEAAAOAAAAZHJzL2Uyb0RvYy54bWysU11v2yAUfZ+0/4B4X2wna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" filled="f" stroked="f" strokeweight=".5pt">
              <v:textbox>
                <w:txbxContent>
                  <w:p w14:paraId="35046FED" w14:textId="77777777"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  <w:t>ISTITUTO STATALE D’ISTRUZIONE SECONDARIA SUPERIORE</w:t>
                    </w:r>
                  </w:p>
                  <w:p w14:paraId="0646B01E" w14:textId="77777777"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  <w:t>GIOSUÉ CARDUCCI</w:t>
                    </w:r>
                  </w:p>
                  <w:p w14:paraId="60DF1A48" w14:textId="77777777" w:rsidR="00853D5F" w:rsidRPr="00056483" w:rsidRDefault="0082233E" w:rsidP="0082233E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C</w:t>
                    </w:r>
                    <w:r w:rsidR="00853D5F"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OMISO (RG</w:t>
                    </w: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)</w:t>
                    </w:r>
                  </w:p>
                  <w:p w14:paraId="6A001C83" w14:textId="77777777" w:rsidR="00853D5F" w:rsidRPr="00853D5F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2E74B5" w:themeColor="accent5" w:themeShade="BF"/>
                      </w:rPr>
                    </w:pPr>
                  </w:p>
                  <w:p w14:paraId="2152BE0F" w14:textId="77777777" w:rsidR="00853D5F" w:rsidRDefault="00853D5F" w:rsidP="00853D5F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A68A2" w:rsidRPr="00853D5F">
      <w:rPr>
        <w:rFonts w:asciiTheme="majorHAnsi" w:hAnsiTheme="majorHAnsi" w:cstheme="majorHAnsi"/>
        <w:noProof/>
        <w:color w:val="2E74B5" w:themeColor="accent5" w:themeShade="BF"/>
      </w:rPr>
      <w:drawing>
        <wp:anchor distT="0" distB="0" distL="114300" distR="114300" simplePos="0" relativeHeight="251657216" behindDoc="1" locked="0" layoutInCell="1" allowOverlap="1" wp14:anchorId="07AFE1FB" wp14:editId="017D1681">
          <wp:simplePos x="0" y="0"/>
          <wp:positionH relativeFrom="column">
            <wp:posOffset>-306705</wp:posOffset>
          </wp:positionH>
          <wp:positionV relativeFrom="page">
            <wp:posOffset>350520</wp:posOffset>
          </wp:positionV>
          <wp:extent cx="812830" cy="755650"/>
          <wp:effectExtent l="0" t="0" r="6350" b="635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3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0765" w:rsidRPr="00853D5F">
      <w:rPr>
        <w:rFonts w:asciiTheme="majorHAnsi" w:hAnsiTheme="majorHAnsi" w:cstheme="majorHAnsi"/>
        <w:color w:val="2E74B5" w:themeColor="accent5" w:themeShade="BF"/>
      </w:rPr>
      <w:t xml:space="preserve">                     </w:t>
    </w:r>
  </w:p>
  <w:p w14:paraId="3B1E4BA3" w14:textId="77777777"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1448787F" w14:textId="77777777"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3B43502B" w14:textId="77777777" w:rsidR="005C299A" w:rsidRDefault="005C299A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206745A9" w14:textId="77777777" w:rsidR="00096297" w:rsidRDefault="00A64627" w:rsidP="00096297">
    <w:pPr>
      <w:pStyle w:val="Intestazione"/>
      <w:jc w:val="center"/>
    </w:pPr>
    <w:r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74624" behindDoc="1" locked="1" layoutInCell="1" allowOverlap="1" wp14:anchorId="36D50ECF" wp14:editId="26A5DAAB">
              <wp:simplePos x="0" y="0"/>
              <wp:positionH relativeFrom="margin">
                <wp:posOffset>-189865</wp:posOffset>
              </wp:positionH>
              <wp:positionV relativeFrom="page">
                <wp:posOffset>1842770</wp:posOffset>
              </wp:positionV>
              <wp:extent cx="6839585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209136" id="Connettore diritto 1" o:spid="_x0000_s1026" style="position:absolute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145.1pt" to="523.6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" strokecolor="#4472c4 [3204]">
              <v:stroke joinstyle="miter"/>
              <w10:wrap anchorx="margin" anchory="page"/>
              <w10:anchorlock/>
            </v:line>
          </w:pict>
        </mc:Fallback>
      </mc:AlternateContent>
    </w:r>
    <w:r w:rsidR="005C299A"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3C28B4B" wp14:editId="1966866E">
              <wp:simplePos x="0" y="0"/>
              <wp:positionH relativeFrom="margin">
                <wp:posOffset>-189865</wp:posOffset>
              </wp:positionH>
              <wp:positionV relativeFrom="page">
                <wp:posOffset>1216660</wp:posOffset>
              </wp:positionV>
              <wp:extent cx="6839585" cy="0"/>
              <wp:effectExtent l="0" t="0" r="0" b="0"/>
              <wp:wrapNone/>
              <wp:docPr id="16" name="Connettore dirit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67A882" id="Connettore diritto 16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95.8pt" to="523.6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" strokecolor="#ffc000 [3207]">
              <v:stroke joinstyle="miter"/>
              <w10:wrap anchorx="margin" anchory="page"/>
              <w10:anchorlock/>
            </v:line>
          </w:pict>
        </mc:Fallback>
      </mc:AlternateContent>
    </w:r>
  </w:p>
  <w:p w14:paraId="34E8152D" w14:textId="77777777" w:rsidR="00A64627" w:rsidRPr="00056483" w:rsidRDefault="00A32795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Sede Centrale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Viale della Resistenza, 90, </w:t>
    </w:r>
    <w:r w:rsidR="00CB18CE" w:rsidRPr="00056483">
      <w:rPr>
        <w:rFonts w:cstheme="minorHAnsi"/>
        <w:color w:val="1F3864" w:themeColor="accent1" w:themeShade="80"/>
        <w:sz w:val="20"/>
        <w:szCs w:val="20"/>
      </w:rPr>
      <w:t xml:space="preserve">97013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Comiso (RG) – Tel. 0932 961 750 -  </w:t>
    </w:r>
    <w:hyperlink r:id="rId10" w:history="1">
      <w:r w:rsidR="00A64627"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www.istitutocarduccicomiso.edu.it</w:t>
      </w:r>
    </w:hyperlink>
    <w:r w:rsidR="00096297" w:rsidRPr="00056483">
      <w:rPr>
        <w:rFonts w:cstheme="minorHAnsi"/>
        <w:color w:val="1F3864" w:themeColor="accent1" w:themeShade="80"/>
        <w:sz w:val="20"/>
        <w:szCs w:val="20"/>
      </w:rPr>
      <w:t xml:space="preserve"> </w:t>
    </w:r>
  </w:p>
  <w:p w14:paraId="46811C57" w14:textId="77777777"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e-mail: </w:t>
    </w:r>
    <w:hyperlink r:id="rId11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rgis003008@istruzione.it</w:t>
      </w:r>
    </w:hyperlink>
    <w:r w:rsidRPr="00056483">
      <w:rPr>
        <w:rFonts w:cstheme="minorHAnsi"/>
        <w:color w:val="1F3864" w:themeColor="accent1" w:themeShade="80"/>
        <w:sz w:val="20"/>
        <w:szCs w:val="20"/>
      </w:rPr>
      <w:t xml:space="preserve"> – PEC: </w:t>
    </w:r>
    <w:hyperlink r:id="rId12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rgis003008@pec.istruzione.it</w:t>
      </w:r>
    </w:hyperlink>
  </w:p>
  <w:p w14:paraId="622909E6" w14:textId="77777777"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>Cod</w:t>
    </w:r>
    <w:r w:rsidR="00002DE0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Fiscale 91008020884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Ministeriale RGIS003008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Univoco Fatturazione: UF6C5J</w:t>
    </w:r>
  </w:p>
  <w:p w14:paraId="5B6DA3A8" w14:textId="77777777" w:rsidR="00096297" w:rsidRPr="00AE7475" w:rsidRDefault="00096297" w:rsidP="00096297">
    <w:pPr>
      <w:pStyle w:val="Intestazione"/>
      <w:rPr>
        <w:rFonts w:asciiTheme="majorHAnsi" w:hAnsiTheme="majorHAnsi" w:cstheme="majorHAnsi"/>
        <w:color w:val="2E74B5" w:themeColor="accent5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4EEB" w14:textId="77777777" w:rsidR="002C7E15" w:rsidRDefault="002C7E15">
    <w:pPr>
      <w:pStyle w:val="Intestazione"/>
    </w:pPr>
  </w:p>
  <w:p w14:paraId="619E6D81" w14:textId="77777777" w:rsidR="002C7E15" w:rsidRDefault="002C7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4ACB"/>
    <w:multiLevelType w:val="hybridMultilevel"/>
    <w:tmpl w:val="643A862A"/>
    <w:lvl w:ilvl="0" w:tplc="77BAB2EE">
      <w:start w:val="1"/>
      <w:numFmt w:val="decimal"/>
      <w:lvlText w:val="%1."/>
      <w:lvlJc w:val="left"/>
      <w:pPr>
        <w:ind w:left="87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C4B27D54">
      <w:numFmt w:val="bullet"/>
      <w:lvlText w:val="•"/>
      <w:lvlJc w:val="left"/>
      <w:pPr>
        <w:ind w:left="1774" w:hanging="360"/>
      </w:pPr>
      <w:rPr>
        <w:lang w:val="it-IT" w:eastAsia="it-IT" w:bidi="it-IT"/>
      </w:rPr>
    </w:lvl>
    <w:lvl w:ilvl="2" w:tplc="8FB6D65E">
      <w:numFmt w:val="bullet"/>
      <w:lvlText w:val="•"/>
      <w:lvlJc w:val="left"/>
      <w:pPr>
        <w:ind w:left="2669" w:hanging="360"/>
      </w:pPr>
      <w:rPr>
        <w:lang w:val="it-IT" w:eastAsia="it-IT" w:bidi="it-IT"/>
      </w:rPr>
    </w:lvl>
    <w:lvl w:ilvl="3" w:tplc="4C90C0EE">
      <w:numFmt w:val="bullet"/>
      <w:lvlText w:val="•"/>
      <w:lvlJc w:val="left"/>
      <w:pPr>
        <w:ind w:left="3563" w:hanging="360"/>
      </w:pPr>
      <w:rPr>
        <w:lang w:val="it-IT" w:eastAsia="it-IT" w:bidi="it-IT"/>
      </w:rPr>
    </w:lvl>
    <w:lvl w:ilvl="4" w:tplc="E020EBE6">
      <w:numFmt w:val="bullet"/>
      <w:lvlText w:val="•"/>
      <w:lvlJc w:val="left"/>
      <w:pPr>
        <w:ind w:left="4458" w:hanging="360"/>
      </w:pPr>
      <w:rPr>
        <w:lang w:val="it-IT" w:eastAsia="it-IT" w:bidi="it-IT"/>
      </w:rPr>
    </w:lvl>
    <w:lvl w:ilvl="5" w:tplc="7A7C6534">
      <w:numFmt w:val="bullet"/>
      <w:lvlText w:val="•"/>
      <w:lvlJc w:val="left"/>
      <w:pPr>
        <w:ind w:left="5352" w:hanging="360"/>
      </w:pPr>
      <w:rPr>
        <w:lang w:val="it-IT" w:eastAsia="it-IT" w:bidi="it-IT"/>
      </w:rPr>
    </w:lvl>
    <w:lvl w:ilvl="6" w:tplc="0E0E86B6">
      <w:numFmt w:val="bullet"/>
      <w:lvlText w:val="•"/>
      <w:lvlJc w:val="left"/>
      <w:pPr>
        <w:ind w:left="6247" w:hanging="360"/>
      </w:pPr>
      <w:rPr>
        <w:lang w:val="it-IT" w:eastAsia="it-IT" w:bidi="it-IT"/>
      </w:rPr>
    </w:lvl>
    <w:lvl w:ilvl="7" w:tplc="7EFABC96">
      <w:numFmt w:val="bullet"/>
      <w:lvlText w:val="•"/>
      <w:lvlJc w:val="left"/>
      <w:pPr>
        <w:ind w:left="7142" w:hanging="360"/>
      </w:pPr>
      <w:rPr>
        <w:lang w:val="it-IT" w:eastAsia="it-IT" w:bidi="it-IT"/>
      </w:rPr>
    </w:lvl>
    <w:lvl w:ilvl="8" w:tplc="36B42564">
      <w:numFmt w:val="bullet"/>
      <w:lvlText w:val="•"/>
      <w:lvlJc w:val="left"/>
      <w:pPr>
        <w:ind w:left="8036" w:hanging="360"/>
      </w:pPr>
      <w:rPr>
        <w:lang w:val="it-IT" w:eastAsia="it-IT" w:bidi="it-IT"/>
      </w:rPr>
    </w:lvl>
  </w:abstractNum>
  <w:abstractNum w:abstractNumId="1" w15:restartNumberingAfterBreak="0">
    <w:nsid w:val="50761575"/>
    <w:multiLevelType w:val="singleLevel"/>
    <w:tmpl w:val="722431D2"/>
    <w:lvl w:ilvl="0">
      <w:start w:val="1"/>
      <w:numFmt w:val="lowerLetter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E58227A"/>
    <w:multiLevelType w:val="singleLevel"/>
    <w:tmpl w:val="722431D2"/>
    <w:lvl w:ilvl="0">
      <w:start w:val="5"/>
      <w:numFmt w:val="lowerLetter"/>
      <w:lvlText w:val="%1)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91782F"/>
    <w:multiLevelType w:val="hybridMultilevel"/>
    <w:tmpl w:val="DE58596C"/>
    <w:lvl w:ilvl="0" w:tplc="08D088F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58315507">
    <w:abstractNumId w:val="3"/>
  </w:num>
  <w:num w:numId="2" w16cid:durableId="878978522">
    <w:abstractNumId w:val="2"/>
  </w:num>
  <w:num w:numId="3" w16cid:durableId="153036251">
    <w:abstractNumId w:val="1"/>
  </w:num>
  <w:num w:numId="4" w16cid:durableId="19695070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1"/>
    <w:rsid w:val="000008EA"/>
    <w:rsid w:val="00002DE0"/>
    <w:rsid w:val="00020642"/>
    <w:rsid w:val="000348AD"/>
    <w:rsid w:val="00056483"/>
    <w:rsid w:val="00060D06"/>
    <w:rsid w:val="00075A28"/>
    <w:rsid w:val="00084FDF"/>
    <w:rsid w:val="00096297"/>
    <w:rsid w:val="001479B9"/>
    <w:rsid w:val="00165DFD"/>
    <w:rsid w:val="001979B1"/>
    <w:rsid w:val="001E1B71"/>
    <w:rsid w:val="00201FD5"/>
    <w:rsid w:val="00223B3C"/>
    <w:rsid w:val="00234A06"/>
    <w:rsid w:val="0024284B"/>
    <w:rsid w:val="0027548C"/>
    <w:rsid w:val="002B39F7"/>
    <w:rsid w:val="002B5B10"/>
    <w:rsid w:val="002C7E15"/>
    <w:rsid w:val="002E62F6"/>
    <w:rsid w:val="00301242"/>
    <w:rsid w:val="00324A97"/>
    <w:rsid w:val="00354311"/>
    <w:rsid w:val="003A01E7"/>
    <w:rsid w:val="003E0E0A"/>
    <w:rsid w:val="003F2311"/>
    <w:rsid w:val="00401FC0"/>
    <w:rsid w:val="0045003F"/>
    <w:rsid w:val="004750E0"/>
    <w:rsid w:val="00490765"/>
    <w:rsid w:val="004C6AAF"/>
    <w:rsid w:val="004E5922"/>
    <w:rsid w:val="005B4C32"/>
    <w:rsid w:val="005C299A"/>
    <w:rsid w:val="005F53F1"/>
    <w:rsid w:val="0066415D"/>
    <w:rsid w:val="0067019B"/>
    <w:rsid w:val="00672FFB"/>
    <w:rsid w:val="006C4076"/>
    <w:rsid w:val="006F5FB9"/>
    <w:rsid w:val="006F6091"/>
    <w:rsid w:val="007124D0"/>
    <w:rsid w:val="00773FC4"/>
    <w:rsid w:val="007A2C87"/>
    <w:rsid w:val="007C4401"/>
    <w:rsid w:val="0080611D"/>
    <w:rsid w:val="0082233E"/>
    <w:rsid w:val="00853D5F"/>
    <w:rsid w:val="00873C3C"/>
    <w:rsid w:val="008A30FD"/>
    <w:rsid w:val="008C46C1"/>
    <w:rsid w:val="008D246F"/>
    <w:rsid w:val="008D6E69"/>
    <w:rsid w:val="0095113C"/>
    <w:rsid w:val="00997B43"/>
    <w:rsid w:val="009A6057"/>
    <w:rsid w:val="009B635D"/>
    <w:rsid w:val="00A253CF"/>
    <w:rsid w:val="00A324A9"/>
    <w:rsid w:val="00A32795"/>
    <w:rsid w:val="00A64627"/>
    <w:rsid w:val="00AD1DB0"/>
    <w:rsid w:val="00AE3F18"/>
    <w:rsid w:val="00AE48A1"/>
    <w:rsid w:val="00AE7475"/>
    <w:rsid w:val="00B20C58"/>
    <w:rsid w:val="00BC5A1B"/>
    <w:rsid w:val="00BE0E30"/>
    <w:rsid w:val="00C0595E"/>
    <w:rsid w:val="00C14448"/>
    <w:rsid w:val="00C16FE6"/>
    <w:rsid w:val="00C335CE"/>
    <w:rsid w:val="00C478C2"/>
    <w:rsid w:val="00C7385F"/>
    <w:rsid w:val="00CA68A2"/>
    <w:rsid w:val="00CB18CE"/>
    <w:rsid w:val="00D104CB"/>
    <w:rsid w:val="00D608CD"/>
    <w:rsid w:val="00DB7671"/>
    <w:rsid w:val="00DD2629"/>
    <w:rsid w:val="00DE027C"/>
    <w:rsid w:val="00E4457B"/>
    <w:rsid w:val="00F7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D32CF"/>
  <w15:chartTrackingRefBased/>
  <w15:docId w15:val="{F3BA3234-1E14-4164-90F5-7CA67D24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0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65"/>
  </w:style>
  <w:style w:type="paragraph" w:styleId="Pidipagina">
    <w:name w:val="footer"/>
    <w:basedOn w:val="Normale"/>
    <w:link w:val="PidipaginaCarattere"/>
    <w:uiPriority w:val="99"/>
    <w:unhideWhenUsed/>
    <w:rsid w:val="00490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65"/>
  </w:style>
  <w:style w:type="character" w:styleId="Collegamentoipertestuale">
    <w:name w:val="Hyperlink"/>
    <w:basedOn w:val="Carpredefinitoparagrafo"/>
    <w:uiPriority w:val="99"/>
    <w:unhideWhenUsed/>
    <w:rsid w:val="005C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299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7B4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97B4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B43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95113C"/>
    <w:rPr>
      <w:color w:val="808080"/>
    </w:rPr>
  </w:style>
  <w:style w:type="paragraph" w:styleId="Paragrafoelenco">
    <w:name w:val="List Paragraph"/>
    <w:basedOn w:val="Normale"/>
    <w:uiPriority w:val="34"/>
    <w:qFormat/>
    <w:rsid w:val="007C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hyperlink" Target="mailto:rgis003008@pec.istruzione.it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hyperlink" Target="mailto:rgis003008@istruzione.it" TargetMode="External"/><Relationship Id="rId5" Type="http://schemas.openxmlformats.org/officeDocument/2006/relationships/image" Target="media/image5.svg"/><Relationship Id="rId10" Type="http://schemas.openxmlformats.org/officeDocument/2006/relationships/hyperlink" Target="http://www.istitutocarduccicomiso.edu.it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wnloads\CartaIntestata_Carducci_Colore_rev.2-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A200-DE45-4AB6-9398-75560865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CartaIntestata_Carducci_Colore_rev.2-4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RGIS003008 - GIOSUE' CARDUCCI</cp:lastModifiedBy>
  <cp:revision>3</cp:revision>
  <cp:lastPrinted>2024-09-30T13:18:00Z</cp:lastPrinted>
  <dcterms:created xsi:type="dcterms:W3CDTF">2025-07-23T06:13:00Z</dcterms:created>
  <dcterms:modified xsi:type="dcterms:W3CDTF">2025-09-08T08:44:00Z</dcterms:modified>
</cp:coreProperties>
</file>