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4B0" w:rsidRPr="00703902" w:rsidRDefault="000364B0" w:rsidP="000364B0">
      <w:pPr>
        <w:jc w:val="center"/>
        <w:rPr>
          <w:rFonts w:ascii="Arial" w:hAnsi="Arial" w:cs="Arial"/>
          <w:sz w:val="28"/>
          <w:szCs w:val="28"/>
        </w:rPr>
      </w:pPr>
      <w:r w:rsidRPr="00703902">
        <w:rPr>
          <w:rFonts w:ascii="Arial" w:hAnsi="Arial" w:cs="Arial"/>
          <w:b/>
          <w:sz w:val="28"/>
          <w:szCs w:val="28"/>
        </w:rPr>
        <w:t>PIANO DIDATTICO PERSONALIZZATO</w:t>
      </w:r>
    </w:p>
    <w:p w:rsidR="000364B0" w:rsidRPr="00FF79D2" w:rsidRDefault="000364B0" w:rsidP="000364B0">
      <w:pPr>
        <w:rPr>
          <w:rFonts w:ascii="Arial" w:hAnsi="Arial" w:cs="Arial"/>
          <w:sz w:val="22"/>
          <w:szCs w:val="22"/>
        </w:rPr>
      </w:pPr>
    </w:p>
    <w:p w:rsidR="000364B0" w:rsidRPr="00FF79D2" w:rsidRDefault="000364B0" w:rsidP="000364B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Anno Scolastico 2025/2026</w:t>
      </w:r>
    </w:p>
    <w:p w:rsidR="000364B0" w:rsidRPr="00FF79D2" w:rsidRDefault="000364B0" w:rsidP="000364B0">
      <w:pPr>
        <w:rPr>
          <w:rFonts w:ascii="Arial" w:hAnsi="Arial" w:cs="Arial"/>
          <w:sz w:val="22"/>
          <w:szCs w:val="22"/>
        </w:rPr>
      </w:pPr>
    </w:p>
    <w:p w:rsidR="000364B0" w:rsidRPr="00FF79D2" w:rsidRDefault="000364B0" w:rsidP="000364B0">
      <w:pPr>
        <w:rPr>
          <w:rFonts w:ascii="Arial" w:hAnsi="Arial" w:cs="Arial"/>
          <w:sz w:val="22"/>
          <w:szCs w:val="22"/>
          <w:u w:val="single"/>
        </w:rPr>
      </w:pPr>
      <w:r w:rsidRPr="00FF79D2">
        <w:rPr>
          <w:rFonts w:ascii="Arial" w:hAnsi="Arial" w:cs="Arial"/>
          <w:sz w:val="22"/>
          <w:szCs w:val="22"/>
          <w:u w:val="single"/>
        </w:rPr>
        <w:t>Scuola secondaria di secondo grado</w:t>
      </w:r>
    </w:p>
    <w:p w:rsidR="000364B0" w:rsidRPr="00FF79D2" w:rsidRDefault="000364B0" w:rsidP="000364B0">
      <w:pPr>
        <w:rPr>
          <w:rFonts w:ascii="Arial" w:hAnsi="Arial" w:cs="Arial"/>
          <w:sz w:val="22"/>
          <w:szCs w:val="22"/>
          <w:u w:val="single"/>
        </w:rPr>
      </w:pPr>
    </w:p>
    <w:p w:rsidR="000364B0" w:rsidRPr="00FF79D2" w:rsidRDefault="000364B0" w:rsidP="000364B0">
      <w:pPr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sz w:val="22"/>
          <w:szCs w:val="22"/>
          <w:u w:val="single"/>
        </w:rPr>
        <w:t>Indirizzo di studio ARTISTICO/CLASSICO […]</w:t>
      </w:r>
    </w:p>
    <w:p w:rsidR="000364B0" w:rsidRPr="00FF79D2" w:rsidRDefault="000364B0" w:rsidP="000364B0">
      <w:pPr>
        <w:rPr>
          <w:rFonts w:ascii="Arial" w:hAnsi="Arial" w:cs="Arial"/>
          <w:sz w:val="22"/>
          <w:szCs w:val="22"/>
        </w:rPr>
      </w:pPr>
    </w:p>
    <w:p w:rsidR="000364B0" w:rsidRPr="00FF79D2" w:rsidRDefault="000364B0" w:rsidP="000364B0">
      <w:pPr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sz w:val="22"/>
          <w:szCs w:val="22"/>
          <w:u w:val="single"/>
        </w:rPr>
        <w:t xml:space="preserve">Classe </w:t>
      </w:r>
      <w:r w:rsidRPr="00FF79D2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Pr="00FF79D2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0364B0" w:rsidRPr="00FF79D2" w:rsidRDefault="000364B0" w:rsidP="000364B0">
      <w:pPr>
        <w:rPr>
          <w:rFonts w:ascii="Arial" w:hAnsi="Arial" w:cs="Arial"/>
          <w:sz w:val="22"/>
          <w:szCs w:val="22"/>
        </w:rPr>
      </w:pPr>
    </w:p>
    <w:p w:rsidR="000364B0" w:rsidRPr="00FF79D2" w:rsidRDefault="000364B0" w:rsidP="000364B0">
      <w:pPr>
        <w:rPr>
          <w:rFonts w:ascii="Arial" w:hAnsi="Arial" w:cs="Arial"/>
          <w:sz w:val="22"/>
          <w:szCs w:val="22"/>
          <w:u w:val="single"/>
        </w:rPr>
      </w:pPr>
      <w:r w:rsidRPr="00FF79D2">
        <w:rPr>
          <w:rFonts w:ascii="Arial" w:hAnsi="Arial" w:cs="Arial"/>
          <w:sz w:val="22"/>
          <w:szCs w:val="22"/>
          <w:u w:val="single"/>
        </w:rPr>
        <w:t xml:space="preserve">Referente DSA  prof.ssa Silvia Catania e </w:t>
      </w:r>
      <w:r>
        <w:rPr>
          <w:rFonts w:ascii="Arial" w:hAnsi="Arial" w:cs="Arial"/>
          <w:sz w:val="22"/>
          <w:szCs w:val="22"/>
          <w:u w:val="single"/>
        </w:rPr>
        <w:t>C</w:t>
      </w:r>
      <w:r w:rsidRPr="00FF79D2">
        <w:rPr>
          <w:rFonts w:ascii="Arial" w:hAnsi="Arial" w:cs="Arial"/>
          <w:sz w:val="22"/>
          <w:szCs w:val="22"/>
          <w:u w:val="single"/>
        </w:rPr>
        <w:t xml:space="preserve">oordinatore di classe  prof. </w:t>
      </w:r>
    </w:p>
    <w:p w:rsidR="000364B0" w:rsidRDefault="000364B0" w:rsidP="000364B0">
      <w:pPr>
        <w:rPr>
          <w:rFonts w:ascii="Arial" w:hAnsi="Arial" w:cs="Arial"/>
          <w:sz w:val="22"/>
          <w:szCs w:val="22"/>
          <w:u w:val="single"/>
        </w:rPr>
      </w:pPr>
    </w:p>
    <w:p w:rsidR="000364B0" w:rsidRPr="00FF79D2" w:rsidRDefault="000364B0" w:rsidP="000364B0">
      <w:pPr>
        <w:rPr>
          <w:rFonts w:ascii="Arial" w:hAnsi="Arial" w:cs="Arial"/>
          <w:sz w:val="22"/>
          <w:szCs w:val="22"/>
          <w:u w:val="single"/>
        </w:rPr>
      </w:pPr>
    </w:p>
    <w:p w:rsidR="000364B0" w:rsidRPr="00FF79D2" w:rsidRDefault="000364B0" w:rsidP="000364B0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>DATI RELATIVI ALL’ALUNNO</w:t>
      </w:r>
    </w:p>
    <w:p w:rsidR="000364B0" w:rsidRPr="00FF79D2" w:rsidRDefault="000364B0" w:rsidP="000364B0">
      <w:pPr>
        <w:rPr>
          <w:rFonts w:ascii="Arial" w:hAnsi="Arial" w:cs="Arial"/>
          <w:sz w:val="22"/>
          <w:szCs w:val="22"/>
        </w:rPr>
      </w:pPr>
    </w:p>
    <w:tbl>
      <w:tblPr>
        <w:tblW w:w="999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568"/>
        <w:gridCol w:w="6426"/>
      </w:tblGrid>
      <w:tr w:rsidR="000364B0" w:rsidRPr="00FF79D2" w:rsidTr="00BB4FE4">
        <w:trPr>
          <w:trHeight w:val="496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F79D2">
              <w:rPr>
                <w:rFonts w:ascii="Arial" w:hAnsi="Arial" w:cs="Arial"/>
                <w:b/>
                <w:sz w:val="22"/>
                <w:szCs w:val="22"/>
              </w:rPr>
              <w:t>Cognome e nome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0364B0" w:rsidRPr="00FF79D2" w:rsidTr="00BB4FE4">
        <w:trPr>
          <w:trHeight w:val="431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  <w:r w:rsidRPr="00FF79D2">
              <w:rPr>
                <w:rFonts w:ascii="Arial" w:hAnsi="Arial" w:cs="Arial"/>
                <w:b/>
                <w:sz w:val="22"/>
                <w:szCs w:val="22"/>
              </w:rPr>
              <w:t>Data e luogo di nascita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4B0" w:rsidRPr="00FF79D2" w:rsidTr="00BB4FE4">
        <w:trPr>
          <w:trHeight w:val="1975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</w:p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  <w:r w:rsidRPr="00FF79D2">
              <w:rPr>
                <w:rFonts w:ascii="Arial" w:hAnsi="Arial" w:cs="Arial"/>
                <w:b/>
                <w:sz w:val="22"/>
                <w:szCs w:val="22"/>
              </w:rPr>
              <w:t xml:space="preserve">Diagnosi specialistica </w:t>
            </w:r>
            <w:r w:rsidRPr="00FF79D2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</w:p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4B0" w:rsidRPr="00FF79D2" w:rsidTr="00BB4FE4">
        <w:trPr>
          <w:trHeight w:val="386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  <w:r w:rsidRPr="00FF79D2">
              <w:rPr>
                <w:rFonts w:ascii="Arial" w:hAnsi="Arial" w:cs="Arial"/>
                <w:b/>
                <w:sz w:val="22"/>
                <w:szCs w:val="22"/>
              </w:rPr>
              <w:t xml:space="preserve">Informazioni dalla famiglia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  <w:r w:rsidRPr="00FF79D2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4B0" w:rsidRPr="00FF79D2" w:rsidTr="00BB4FE4">
        <w:trPr>
          <w:trHeight w:val="529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  <w:r w:rsidRPr="00FF79D2">
              <w:rPr>
                <w:rFonts w:ascii="Arial" w:hAnsi="Arial" w:cs="Arial"/>
                <w:b/>
                <w:sz w:val="22"/>
                <w:szCs w:val="22"/>
              </w:rPr>
              <w:t xml:space="preserve">Caratteristiche percorso didattico pregresso </w:t>
            </w:r>
            <w:r w:rsidRPr="00FF79D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</w:p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</w:p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4B0" w:rsidRPr="00FF79D2" w:rsidTr="00BB4FE4">
        <w:trPr>
          <w:trHeight w:val="418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  <w:r w:rsidRPr="00FF79D2">
              <w:rPr>
                <w:rFonts w:ascii="Arial" w:hAnsi="Arial" w:cs="Arial"/>
                <w:b/>
                <w:sz w:val="22"/>
                <w:szCs w:val="22"/>
              </w:rPr>
              <w:t xml:space="preserve">Altre osservazioni  </w:t>
            </w:r>
            <w:r w:rsidRPr="00FF79D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</w:p>
          <w:p w:rsidR="000364B0" w:rsidRPr="00FF79D2" w:rsidRDefault="000364B0" w:rsidP="00BB4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364B0" w:rsidRPr="00FF79D2" w:rsidRDefault="000364B0" w:rsidP="000364B0">
      <w:pPr>
        <w:rPr>
          <w:rFonts w:ascii="Arial" w:hAnsi="Arial" w:cs="Arial"/>
          <w:sz w:val="22"/>
          <w:szCs w:val="22"/>
        </w:rPr>
      </w:pPr>
    </w:p>
    <w:p w:rsidR="000364B0" w:rsidRPr="00FF79D2" w:rsidRDefault="000364B0" w:rsidP="000364B0">
      <w:pPr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 xml:space="preserve">Note </w:t>
      </w:r>
    </w:p>
    <w:p w:rsidR="000364B0" w:rsidRPr="003870B4" w:rsidRDefault="000364B0" w:rsidP="000364B0">
      <w:pPr>
        <w:rPr>
          <w:rFonts w:ascii="Arial" w:hAnsi="Arial" w:cs="Arial"/>
          <w:sz w:val="22"/>
          <w:szCs w:val="22"/>
        </w:rPr>
      </w:pPr>
      <w:r w:rsidRPr="003870B4">
        <w:rPr>
          <w:rFonts w:ascii="Arial" w:hAnsi="Arial" w:cs="Arial"/>
          <w:sz w:val="22"/>
          <w:szCs w:val="22"/>
        </w:rPr>
        <w:t>1. Informazioni ricavabili da certificazione diagnostica e/o colloqui con lo specialista.</w:t>
      </w:r>
    </w:p>
    <w:p w:rsidR="000364B0" w:rsidRPr="003870B4" w:rsidRDefault="000364B0" w:rsidP="000364B0">
      <w:pPr>
        <w:rPr>
          <w:rFonts w:ascii="Arial" w:hAnsi="Arial" w:cs="Arial"/>
          <w:sz w:val="22"/>
          <w:szCs w:val="22"/>
        </w:rPr>
      </w:pPr>
      <w:r w:rsidRPr="003870B4">
        <w:rPr>
          <w:rFonts w:ascii="Arial" w:hAnsi="Arial" w:cs="Arial"/>
          <w:sz w:val="22"/>
          <w:szCs w:val="22"/>
        </w:rPr>
        <w:t>2. Documentazione del percorso scolastico pregresso mediante relazioni relative ai cicli precedenti.</w:t>
      </w:r>
    </w:p>
    <w:p w:rsidR="000364B0" w:rsidRPr="003870B4" w:rsidRDefault="000364B0" w:rsidP="000364B0">
      <w:pPr>
        <w:rPr>
          <w:rFonts w:ascii="Arial" w:hAnsi="Arial" w:cs="Arial"/>
          <w:sz w:val="22"/>
          <w:szCs w:val="22"/>
        </w:rPr>
      </w:pPr>
      <w:r w:rsidRPr="003870B4">
        <w:rPr>
          <w:rFonts w:ascii="Arial" w:hAnsi="Arial" w:cs="Arial"/>
          <w:sz w:val="22"/>
          <w:szCs w:val="22"/>
        </w:rPr>
        <w:t>3. Rilevazione delle specifiche difficoltà che l’alunno presenta; segnalazione dei suoi punti di fragilità o di forza: interessi, predisposizioni e abilità particolari in determinate aree disciplinari.</w:t>
      </w:r>
    </w:p>
    <w:p w:rsidR="000364B0" w:rsidRPr="00FF79D2" w:rsidRDefault="000364B0" w:rsidP="000364B0">
      <w:pPr>
        <w:rPr>
          <w:rFonts w:ascii="Arial" w:hAnsi="Arial" w:cs="Arial"/>
          <w:sz w:val="22"/>
          <w:szCs w:val="22"/>
        </w:rPr>
      </w:pPr>
    </w:p>
    <w:p w:rsidR="000364B0" w:rsidRPr="00FF79D2" w:rsidRDefault="000364B0" w:rsidP="000364B0">
      <w:pPr>
        <w:rPr>
          <w:rFonts w:ascii="Arial" w:hAnsi="Arial" w:cs="Arial"/>
          <w:sz w:val="22"/>
          <w:szCs w:val="22"/>
        </w:rPr>
      </w:pPr>
    </w:p>
    <w:p w:rsidR="000364B0" w:rsidRDefault="000364B0" w:rsidP="000364B0"/>
    <w:p w:rsidR="000364B0" w:rsidRPr="00230DC1" w:rsidRDefault="000364B0" w:rsidP="000364B0"/>
    <w:p w:rsidR="000364B0" w:rsidRPr="00230DC1" w:rsidRDefault="000364B0" w:rsidP="000364B0"/>
    <w:p w:rsidR="000364B0" w:rsidRDefault="000364B0" w:rsidP="000364B0">
      <w:pPr>
        <w:jc w:val="both"/>
        <w:rPr>
          <w:b/>
          <w:sz w:val="32"/>
          <w:szCs w:val="32"/>
        </w:rPr>
      </w:pPr>
    </w:p>
    <w:p w:rsidR="000364B0" w:rsidRDefault="000364B0" w:rsidP="000364B0">
      <w:pPr>
        <w:jc w:val="both"/>
        <w:rPr>
          <w:b/>
          <w:sz w:val="32"/>
          <w:szCs w:val="32"/>
        </w:rPr>
      </w:pPr>
    </w:p>
    <w:p w:rsidR="000364B0" w:rsidRPr="005369F9" w:rsidRDefault="000364B0" w:rsidP="000364B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</w:rPr>
      </w:pPr>
      <w:r w:rsidRPr="005369F9">
        <w:rPr>
          <w:rFonts w:ascii="Arial" w:eastAsia="Arial" w:hAnsi="Arial" w:cs="Arial"/>
          <w:b/>
          <w:color w:val="000000"/>
          <w:sz w:val="22"/>
          <w:szCs w:val="22"/>
        </w:rPr>
        <w:t>DESCRIZIONI DEL FUNZIONAMENTO DELLE ABILITÀ STRUMENTALI</w:t>
      </w:r>
    </w:p>
    <w:p w:rsidR="000364B0" w:rsidRPr="005369F9" w:rsidRDefault="000364B0" w:rsidP="000364B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504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2299"/>
        <w:gridCol w:w="3685"/>
        <w:gridCol w:w="3520"/>
      </w:tblGrid>
      <w:tr w:rsidR="000364B0" w:rsidRPr="005369F9" w:rsidTr="00BB4FE4">
        <w:trPr>
          <w:cantSplit/>
        </w:trPr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LETTURA  </w:t>
            </w:r>
          </w:p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5369F9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(velocità, correttezza, comprensione)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>diagnosi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>osservazione</w:t>
            </w:r>
          </w:p>
        </w:tc>
      </w:tr>
      <w:tr w:rsidR="000364B0" w:rsidRPr="005369F9" w:rsidTr="00BB4FE4">
        <w:trPr>
          <w:cantSplit/>
        </w:trPr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364B0" w:rsidRPr="005369F9" w:rsidTr="00BB4FE4">
        <w:trPr>
          <w:cantSplit/>
        </w:trPr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SCRITTURA </w:t>
            </w:r>
          </w:p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(tipologia di errori,  grafia, produzione testi:</w:t>
            </w:r>
            <w:r w:rsidRPr="00FF79D2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Pr="005369F9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ideazione, stesura,</w:t>
            </w:r>
            <w:r w:rsidRPr="00FF79D2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Pr="005369F9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revisione)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>diagnosi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>osservazione</w:t>
            </w:r>
          </w:p>
        </w:tc>
      </w:tr>
      <w:tr w:rsidR="000364B0" w:rsidRPr="005369F9" w:rsidTr="00BB4FE4">
        <w:trPr>
          <w:cantSplit/>
        </w:trPr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364B0" w:rsidRPr="005369F9" w:rsidTr="00BB4FE4">
        <w:trPr>
          <w:cantSplit/>
        </w:trPr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CALCOLO  </w:t>
            </w:r>
          </w:p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(accuratezza e velocità nel calcolo a mente e scritto)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F79D2">
              <w:rPr>
                <w:rFonts w:ascii="Arial" w:eastAsia="Arial" w:hAnsi="Arial" w:cs="Arial"/>
                <w:color w:val="000000"/>
                <w:sz w:val="22"/>
                <w:szCs w:val="22"/>
              </w:rPr>
              <w:t>diagnosi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F79D2">
              <w:rPr>
                <w:rFonts w:ascii="Arial" w:eastAsia="Arial" w:hAnsi="Arial" w:cs="Arial"/>
                <w:color w:val="000000"/>
                <w:sz w:val="22"/>
                <w:szCs w:val="22"/>
              </w:rPr>
              <w:t>osservazione</w:t>
            </w:r>
          </w:p>
        </w:tc>
      </w:tr>
      <w:tr w:rsidR="000364B0" w:rsidRPr="005369F9" w:rsidTr="00BB4FE4">
        <w:trPr>
          <w:cantSplit/>
        </w:trPr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364B0" w:rsidRPr="005369F9" w:rsidTr="00BB4FE4">
        <w:trPr>
          <w:cantSplit/>
        </w:trPr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ALTRI DISTURBI ASSOCIATI </w:t>
            </w: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>diagnosi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>osservazione</w:t>
            </w:r>
          </w:p>
        </w:tc>
      </w:tr>
      <w:tr w:rsidR="000364B0" w:rsidRPr="005369F9" w:rsidTr="00BB4FE4">
        <w:trPr>
          <w:cantSplit/>
        </w:trPr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5369F9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0364B0" w:rsidRPr="005369F9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</w:p>
    <w:p w:rsidR="000364B0" w:rsidRPr="005369F9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color w:val="000000"/>
          <w:sz w:val="22"/>
          <w:szCs w:val="22"/>
        </w:rPr>
      </w:pPr>
      <w:r w:rsidRPr="005369F9">
        <w:rPr>
          <w:rFonts w:ascii="Arial" w:eastAsia="Arial" w:hAnsi="Arial" w:cs="Arial"/>
          <w:b/>
          <w:color w:val="000000"/>
          <w:sz w:val="22"/>
          <w:szCs w:val="22"/>
        </w:rPr>
        <w:t>Note</w:t>
      </w:r>
    </w:p>
    <w:p w:rsidR="000364B0" w:rsidRPr="00A53953" w:rsidRDefault="000364B0" w:rsidP="000364B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369F9">
        <w:rPr>
          <w:rFonts w:ascii="Arial" w:eastAsia="Arial" w:hAnsi="Arial" w:cs="Arial"/>
          <w:color w:val="000000"/>
          <w:sz w:val="22"/>
          <w:szCs w:val="22"/>
        </w:rPr>
        <w:t>Informazioni desunte dalla certificazione diagnostica</w:t>
      </w:r>
      <w:r w:rsidRPr="00A53953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0364B0" w:rsidRPr="00A53953" w:rsidRDefault="000364B0" w:rsidP="000364B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369F9">
        <w:rPr>
          <w:rFonts w:ascii="Arial" w:eastAsia="Arial" w:hAnsi="Arial" w:cs="Arial"/>
          <w:color w:val="000000"/>
          <w:sz w:val="22"/>
          <w:szCs w:val="22"/>
        </w:rPr>
        <w:t>Osservazione libera e sistematica (tempo impiegato in relazione alla media della classe nella esecuzione dei compit</w:t>
      </w:r>
      <w:r w:rsidRPr="00A53953">
        <w:rPr>
          <w:rFonts w:ascii="Arial" w:eastAsia="Arial" w:hAnsi="Arial" w:cs="Arial"/>
          <w:color w:val="000000"/>
          <w:sz w:val="22"/>
          <w:szCs w:val="22"/>
        </w:rPr>
        <w:t>i</w:t>
      </w:r>
      <w:r w:rsidRPr="005369F9">
        <w:rPr>
          <w:rFonts w:ascii="Arial" w:eastAsia="Arial" w:hAnsi="Arial" w:cs="Arial"/>
          <w:color w:val="000000"/>
          <w:sz w:val="22"/>
          <w:szCs w:val="22"/>
        </w:rPr>
        <w:t xml:space="preserve">...). </w:t>
      </w:r>
    </w:p>
    <w:p w:rsidR="000364B0" w:rsidRPr="00A53953" w:rsidRDefault="000364B0" w:rsidP="000364B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369F9">
        <w:rPr>
          <w:rFonts w:ascii="Arial" w:eastAsia="Arial" w:hAnsi="Arial" w:cs="Arial"/>
          <w:color w:val="000000"/>
          <w:sz w:val="22"/>
          <w:szCs w:val="22"/>
        </w:rPr>
        <w:t>Livelli di competenza nella lettura e scrittura</w:t>
      </w:r>
      <w:r w:rsidRPr="00A53953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0364B0" w:rsidRPr="00A53953" w:rsidRDefault="000364B0" w:rsidP="000364B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369F9">
        <w:rPr>
          <w:rFonts w:ascii="Arial" w:eastAsia="Arial" w:hAnsi="Arial" w:cs="Arial"/>
          <w:color w:val="000000"/>
          <w:sz w:val="22"/>
          <w:szCs w:val="22"/>
        </w:rPr>
        <w:t>Comprensione di tipologie di testi (comprensione letterale, inferenziale, costruttiva, interpretativa, analitica, valutativa)</w:t>
      </w:r>
      <w:r w:rsidRPr="00A53953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0364B0" w:rsidRPr="00A53953" w:rsidRDefault="000364B0" w:rsidP="000364B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369F9">
        <w:rPr>
          <w:rFonts w:ascii="Arial" w:eastAsia="Arial" w:hAnsi="Arial" w:cs="Arial"/>
          <w:color w:val="000000"/>
          <w:sz w:val="22"/>
          <w:szCs w:val="22"/>
        </w:rPr>
        <w:t>Competenza linguistica (sintattica, grammaticale, lessicale, ortografica)</w:t>
      </w:r>
      <w:r w:rsidRPr="00A53953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0364B0" w:rsidRPr="00A53953" w:rsidRDefault="000364B0" w:rsidP="000364B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A53953">
        <w:rPr>
          <w:rFonts w:ascii="Arial" w:eastAsia="Arial" w:hAnsi="Arial" w:cs="Arial"/>
          <w:color w:val="000000"/>
          <w:sz w:val="22"/>
          <w:szCs w:val="22"/>
        </w:rPr>
        <w:t>Capacità di comprensione e produzione dei numeri, capacità di incolonnarli correttamente, abilità di ragionamento aritmetico, assimilazione e automatizzazione dei fatti numerici.</w:t>
      </w:r>
    </w:p>
    <w:p w:rsidR="000364B0" w:rsidRPr="005369F9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  <w:sz w:val="22"/>
          <w:szCs w:val="22"/>
        </w:rPr>
      </w:pPr>
    </w:p>
    <w:p w:rsidR="000364B0" w:rsidRDefault="000364B0" w:rsidP="000364B0">
      <w:pPr>
        <w:jc w:val="both"/>
        <w:rPr>
          <w:b/>
          <w:sz w:val="32"/>
          <w:szCs w:val="32"/>
        </w:rPr>
      </w:pPr>
    </w:p>
    <w:p w:rsidR="000364B0" w:rsidRPr="007E36A8" w:rsidRDefault="000364B0" w:rsidP="000364B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CARATTERISTICHE COMPORTAMENTALI</w:t>
      </w: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Collaborazione e partecipazione (partecipa agli scambi comunicativi con i compagni e con i docenti; collabora attivamente con i compagni di classe; partecipa alle lezioni con impegno)</w:t>
      </w: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Relazionalità con compagni/adulti (la relazione con compagni e adulti è adeguata al contesto) </w:t>
      </w: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Frequenza scolastica (regolare)</w:t>
      </w: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Accettazione e rispetto delle regole (l’alunno accetta le regole scolastiche e le rispetta)</w:t>
      </w: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Motivazione al lavoro scolastico (l’alunno è fortemente motivato al lavoro scolastico soprattutto nelle discipline artistiche e di laboratorio)</w:t>
      </w: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Capacità organizzative (sa gestire il materiale scolastico, ha cura delle proprie cose, sa organizzare il suo studio a scuola e a casa)</w:t>
      </w: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Rispetto degli impegni e delle responsabilità (risulta puntuale nelle consegne)</w:t>
      </w:r>
    </w:p>
    <w:p w:rsidR="000364B0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Consapevolezza delle proprie difficoltà (è consapevole delle difficoltà ma anche dei suoi punti di forza)</w:t>
      </w:r>
    </w:p>
    <w:p w:rsidR="000364B0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Senso di autoefficacia (il senso di autoefficacia è presente, l’alunno dimostra di avere fiducia nelle proprie capacità)</w:t>
      </w: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Autovalutazione delle proprie abilità e potenzialità nelle diverse discipline</w:t>
      </w: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1440" w:hanging="1014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Note</w:t>
      </w:r>
    </w:p>
    <w:p w:rsidR="000364B0" w:rsidRPr="007E36A8" w:rsidRDefault="000364B0" w:rsidP="000364B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>Partecipa agli scambi comunicativi e alle conversazioni collettive; collabora nel gruppo di lavoro scolastico,….</w:t>
      </w:r>
    </w:p>
    <w:p w:rsidR="000364B0" w:rsidRPr="007E36A8" w:rsidRDefault="000364B0" w:rsidP="000364B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>Sa relazionarsi, interagire,….</w:t>
      </w:r>
    </w:p>
    <w:p w:rsidR="000364B0" w:rsidRPr="007E36A8" w:rsidRDefault="000364B0" w:rsidP="000364B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>Sa gestire il materiale scolastico, sa organizzare un piano di lavoro,….</w:t>
      </w:r>
    </w:p>
    <w:p w:rsidR="000364B0" w:rsidRPr="007E36A8" w:rsidRDefault="000364B0" w:rsidP="000364B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Parla delle sue difficoltà, le accetta, elude il problema …</w:t>
      </w:r>
    </w:p>
    <w:p w:rsidR="000364B0" w:rsidRPr="007E36A8" w:rsidRDefault="000364B0" w:rsidP="000364B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Percezione soggettiva di riuscire ad affrontare gli impegni scolastici con successo e fiducia nelle proprie possibilità di imparare </w:t>
      </w:r>
    </w:p>
    <w:p w:rsidR="000364B0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927"/>
        <w:rPr>
          <w:rFonts w:ascii="Arial" w:eastAsia="Arial" w:hAnsi="Arial" w:cs="Arial"/>
          <w:color w:val="000000"/>
          <w:sz w:val="22"/>
          <w:szCs w:val="22"/>
        </w:rPr>
      </w:pPr>
    </w:p>
    <w:p w:rsidR="000364B0" w:rsidRDefault="000364B0" w:rsidP="000364B0">
      <w:pPr>
        <w:pBdr>
          <w:top w:val="nil"/>
          <w:left w:val="nil"/>
          <w:bottom w:val="nil"/>
          <w:right w:val="nil"/>
          <w:between w:val="nil"/>
        </w:pBdr>
        <w:ind w:left="927"/>
        <w:rPr>
          <w:rFonts w:ascii="Arial" w:eastAsia="Arial" w:hAnsi="Arial" w:cs="Arial"/>
          <w:color w:val="000000"/>
          <w:sz w:val="22"/>
          <w:szCs w:val="22"/>
        </w:rPr>
      </w:pPr>
    </w:p>
    <w:p w:rsidR="000364B0" w:rsidRPr="007E36A8" w:rsidRDefault="000364B0" w:rsidP="000364B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CARATTERISTICHE DEL PROCESSO DI APPRENDIMENTO</w:t>
      </w: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897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3970"/>
        <w:gridCol w:w="5927"/>
      </w:tblGrid>
      <w:tr w:rsidR="000364B0" w:rsidRPr="007E36A8" w:rsidTr="00BB4FE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7E36A8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36A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Capacità di memorizzare procedure operative nelle discipline tecnico-pratiche </w:t>
            </w:r>
            <w:r w:rsidRPr="007E36A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(formule, strutture grammaticali, regole che governano la lingua…)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7E36A8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364B0" w:rsidRPr="007E36A8" w:rsidTr="00BB4FE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7E36A8" w:rsidRDefault="000364B0" w:rsidP="00BB4F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36A8">
              <w:rPr>
                <w:rFonts w:ascii="Arial" w:eastAsia="Arial" w:hAnsi="Arial" w:cs="Arial"/>
                <w:color w:val="000000"/>
                <w:sz w:val="22"/>
                <w:szCs w:val="22"/>
              </w:rPr>
              <w:t>Capacità di immagazzinare e recuperare le informazioni (</w:t>
            </w:r>
            <w:r w:rsidRPr="007E36A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date, definizioni, termini specifici delle discipline,….)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7E36A8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364B0" w:rsidRPr="007E36A8" w:rsidTr="00BB4FE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4B0" w:rsidRPr="007E36A8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36A8">
              <w:rPr>
                <w:rFonts w:ascii="Arial" w:eastAsia="Arial" w:hAnsi="Arial" w:cs="Arial"/>
                <w:color w:val="000000"/>
                <w:sz w:val="22"/>
                <w:szCs w:val="22"/>
              </w:rPr>
              <w:t>Capacità di organizzare le</w:t>
            </w:r>
            <w:r w:rsidRPr="007E36A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E36A8">
              <w:rPr>
                <w:rFonts w:ascii="Arial" w:eastAsia="Arial" w:hAnsi="Arial" w:cs="Arial"/>
                <w:color w:val="000000"/>
                <w:sz w:val="22"/>
                <w:szCs w:val="22"/>
              </w:rPr>
              <w:t>informazioni (</w:t>
            </w:r>
            <w:r w:rsidRPr="007E36A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integrazione di più informazioni ed elaborazione di  concetti)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B0" w:rsidRPr="007E36A8" w:rsidRDefault="000364B0" w:rsidP="00BB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0364B0" w:rsidRDefault="000364B0" w:rsidP="000364B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Note</w:t>
      </w:r>
    </w:p>
    <w:p w:rsidR="000364B0" w:rsidRPr="007E36A8" w:rsidRDefault="000364B0" w:rsidP="000364B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Informazioni ricavabili da: </w:t>
      </w:r>
    </w:p>
    <w:p w:rsidR="000364B0" w:rsidRPr="007E36A8" w:rsidRDefault="000364B0" w:rsidP="000364B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diagnosi/incontri con specialisti</w:t>
      </w:r>
    </w:p>
    <w:p w:rsidR="000364B0" w:rsidRPr="007E36A8" w:rsidRDefault="000364B0" w:rsidP="000364B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rilevazioni effettuate dagli insegnanti</w:t>
      </w:r>
    </w:p>
    <w:p w:rsidR="000364B0" w:rsidRPr="00FF79D2" w:rsidRDefault="000364B0" w:rsidP="000364B0">
      <w:pPr>
        <w:jc w:val="both"/>
        <w:rPr>
          <w:rFonts w:ascii="Arial" w:hAnsi="Arial" w:cs="Arial"/>
          <w:b/>
          <w:sz w:val="22"/>
          <w:szCs w:val="22"/>
        </w:rPr>
      </w:pPr>
    </w:p>
    <w:p w:rsidR="000364B0" w:rsidRPr="00FF79D2" w:rsidRDefault="000364B0" w:rsidP="000364B0">
      <w:pPr>
        <w:pStyle w:val="Stile"/>
        <w:numPr>
          <w:ilvl w:val="0"/>
          <w:numId w:val="2"/>
        </w:numPr>
        <w:spacing w:line="1" w:lineRule="exact"/>
        <w:jc w:val="both"/>
        <w:rPr>
          <w:i/>
          <w:sz w:val="22"/>
          <w:szCs w:val="22"/>
        </w:rPr>
      </w:pPr>
    </w:p>
    <w:p w:rsidR="000364B0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FF79D2" w:rsidRDefault="000364B0" w:rsidP="000364B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 xml:space="preserve">STRATEGIE UTILIZZATE  DALL’ALUNNO NELLO STUDIO </w:t>
      </w:r>
    </w:p>
    <w:p w:rsidR="000364B0" w:rsidRPr="00FF79D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8A6C37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>X</w:t>
      </w:r>
      <w:r w:rsidRPr="00FF79D2">
        <w:rPr>
          <w:rFonts w:ascii="Arial" w:hAnsi="Arial" w:cs="Arial"/>
          <w:sz w:val="22"/>
          <w:szCs w:val="22"/>
        </w:rPr>
        <w:t xml:space="preserve">   Strategie utilizzate </w:t>
      </w:r>
      <w:r w:rsidRPr="008A6C37">
        <w:rPr>
          <w:rFonts w:ascii="Arial" w:hAnsi="Arial" w:cs="Arial"/>
          <w:sz w:val="22"/>
          <w:szCs w:val="22"/>
        </w:rPr>
        <w:t>(sottolinea, identifica parole–chiave, costruisce schemi, tabelle</w:t>
      </w:r>
    </w:p>
    <w:p w:rsidR="000364B0" w:rsidRPr="008A6C37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8A6C37">
        <w:rPr>
          <w:rFonts w:ascii="Arial" w:hAnsi="Arial" w:cs="Arial"/>
          <w:b/>
          <w:sz w:val="22"/>
          <w:szCs w:val="22"/>
        </w:rPr>
        <w:t xml:space="preserve">   </w:t>
      </w:r>
      <w:r w:rsidRPr="008A6C37">
        <w:rPr>
          <w:rFonts w:ascii="Arial" w:hAnsi="Arial" w:cs="Arial"/>
          <w:sz w:val="22"/>
          <w:szCs w:val="22"/>
        </w:rPr>
        <w:t xml:space="preserve">  o diagrammi.)</w:t>
      </w:r>
    </w:p>
    <w:p w:rsidR="000364B0" w:rsidRPr="008A6C37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>X</w:t>
      </w:r>
      <w:r w:rsidRPr="00FF79D2">
        <w:rPr>
          <w:rFonts w:ascii="Arial" w:hAnsi="Arial" w:cs="Arial"/>
          <w:sz w:val="22"/>
          <w:szCs w:val="22"/>
        </w:rPr>
        <w:t xml:space="preserve">   Modalità di affrontare il testo scritto </w:t>
      </w:r>
      <w:r w:rsidRPr="008A6C37">
        <w:rPr>
          <w:rFonts w:ascii="Arial" w:hAnsi="Arial" w:cs="Arial"/>
          <w:sz w:val="22"/>
          <w:szCs w:val="22"/>
        </w:rPr>
        <w:t>(computer, schemi, correttore ortografico,…)</w:t>
      </w:r>
    </w:p>
    <w:p w:rsidR="000364B0" w:rsidRPr="008A6C37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>X</w:t>
      </w:r>
      <w:r w:rsidRPr="00FF79D2">
        <w:rPr>
          <w:rFonts w:ascii="Arial" w:hAnsi="Arial" w:cs="Arial"/>
          <w:sz w:val="22"/>
          <w:szCs w:val="22"/>
        </w:rPr>
        <w:t xml:space="preserve">   Modalità di svolgimento del compito assegnato </w:t>
      </w:r>
      <w:r w:rsidRPr="008A6C37">
        <w:rPr>
          <w:rFonts w:ascii="Arial" w:hAnsi="Arial" w:cs="Arial"/>
          <w:sz w:val="22"/>
          <w:szCs w:val="22"/>
        </w:rPr>
        <w:t>(è autonomo, necessita di azioni di</w:t>
      </w:r>
    </w:p>
    <w:p w:rsidR="000364B0" w:rsidRPr="008A6C37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8A6C37">
        <w:rPr>
          <w:rFonts w:ascii="Arial" w:hAnsi="Arial" w:cs="Arial"/>
          <w:b/>
          <w:sz w:val="22"/>
          <w:szCs w:val="22"/>
        </w:rPr>
        <w:t xml:space="preserve">    </w:t>
      </w:r>
      <w:r w:rsidRPr="008A6C37">
        <w:rPr>
          <w:rFonts w:ascii="Arial" w:hAnsi="Arial" w:cs="Arial"/>
          <w:sz w:val="22"/>
          <w:szCs w:val="22"/>
        </w:rPr>
        <w:t xml:space="preserve"> supporto,…)</w:t>
      </w:r>
    </w:p>
    <w:p w:rsidR="000364B0" w:rsidRPr="00FF79D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>X</w:t>
      </w:r>
      <w:r w:rsidRPr="00FF79D2">
        <w:rPr>
          <w:rFonts w:ascii="Arial" w:hAnsi="Arial" w:cs="Arial"/>
          <w:sz w:val="22"/>
          <w:szCs w:val="22"/>
        </w:rPr>
        <w:t xml:space="preserve">  Riscrittura di testi con modalità grafica diversa</w:t>
      </w:r>
    </w:p>
    <w:p w:rsidR="000364B0" w:rsidRPr="008A6C37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>X</w:t>
      </w:r>
      <w:r w:rsidRPr="00FF79D2">
        <w:rPr>
          <w:rFonts w:ascii="Arial" w:hAnsi="Arial" w:cs="Arial"/>
          <w:sz w:val="22"/>
          <w:szCs w:val="22"/>
        </w:rPr>
        <w:t xml:space="preserve">   Usa strategie per ricordare (</w:t>
      </w:r>
      <w:r w:rsidRPr="008A6C37">
        <w:rPr>
          <w:rFonts w:ascii="Arial" w:hAnsi="Arial" w:cs="Arial"/>
          <w:sz w:val="22"/>
          <w:szCs w:val="22"/>
        </w:rPr>
        <w:t>uso immagini, colori, riquadrature,…)</w:t>
      </w:r>
    </w:p>
    <w:p w:rsidR="000364B0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8A6C37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FF79D2" w:rsidRDefault="000364B0" w:rsidP="000364B0">
      <w:pPr>
        <w:rPr>
          <w:rFonts w:ascii="Arial" w:hAnsi="Arial" w:cs="Arial"/>
          <w:i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 xml:space="preserve"> Nota</w:t>
      </w:r>
      <w:r w:rsidRPr="00FF79D2">
        <w:rPr>
          <w:rFonts w:ascii="Arial" w:hAnsi="Arial" w:cs="Arial"/>
          <w:i/>
          <w:sz w:val="22"/>
          <w:szCs w:val="22"/>
        </w:rPr>
        <w:t xml:space="preserve">  </w:t>
      </w:r>
    </w:p>
    <w:p w:rsidR="000364B0" w:rsidRPr="00FF79D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sz w:val="22"/>
          <w:szCs w:val="22"/>
        </w:rPr>
        <w:t>Informazioni ricavabili da osservazioni sistematiche effettuate dagli insegnanti</w:t>
      </w:r>
    </w:p>
    <w:p w:rsidR="000364B0" w:rsidRPr="00FF79D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STRUMENTI UTILIZZATI DALL’ALUNNO NELLO STUDIO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Strumenti informatici (libro digitale,programmi per realizzare grafici,…)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Fotocopie adattate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Utilizzo del  PC per scrivere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Registrazioni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Testi con immagini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X </w:t>
      </w:r>
      <w:r w:rsidRPr="00BE1302">
        <w:rPr>
          <w:rFonts w:ascii="Arial" w:hAnsi="Arial" w:cs="Arial"/>
          <w:sz w:val="22"/>
          <w:szCs w:val="22"/>
        </w:rPr>
        <w:t xml:space="preserve">   Altro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i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  Nota</w:t>
      </w:r>
      <w:r w:rsidRPr="00BE1302">
        <w:rPr>
          <w:rFonts w:ascii="Arial" w:hAnsi="Arial" w:cs="Arial"/>
          <w:i/>
          <w:sz w:val="22"/>
          <w:szCs w:val="22"/>
        </w:rPr>
        <w:t xml:space="preserve">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Informazioni ricavabili da osservazioni sistematiche effettuate dagli insegnanti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INDIVIDUAZIONE DI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E1302">
        <w:rPr>
          <w:rFonts w:ascii="Arial" w:hAnsi="Arial" w:cs="Arial"/>
          <w:b/>
          <w:sz w:val="22"/>
          <w:szCs w:val="22"/>
        </w:rPr>
        <w:t>EVENTUALI ADATTAMENTI DEGLI OBIETTIVI SPECIFICI DI APPRENDIMENTO PREVISTI DAI  PIANI DI STUDIO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bookmarkStart w:id="0" w:name="_gjdgxs" w:colFirst="0" w:colLast="0"/>
      <w:bookmarkEnd w:id="0"/>
      <w:r w:rsidRPr="00BE1302">
        <w:rPr>
          <w:rFonts w:ascii="Arial" w:hAnsi="Arial" w:cs="Arial"/>
          <w:sz w:val="22"/>
          <w:szCs w:val="22"/>
        </w:rPr>
        <w:t>(disciplina o ambito disciplinare):…………………/……………………………………………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  /……………………………………………..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 /…………………………………………..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(disciplina o ambito disciplinare):…………………/……………………………………………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  /…………………………………………..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 /………………………………………..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(disciplina o ambito disciplinare):…………………/……………………………………………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……………………………………………………………/…………………………………………..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………………………………………………………………/…………………………………….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(disciplina o ambito disciplinare):…………………/…………………………………………….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……………………………………………………………/………………………………………..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………………………………………………………………/……………………………………….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(disciplina o ambito disciplinare) :…………………/………………………………………………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……………………………………………………………/…………………………………………..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………………………………………………………………/……………………………………….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(disciplina o ambito disciplinare):…………………/……………………………………………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……………………………………………………………/…………………………………………..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………………………………………………………………/………………………………………..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(disciplina o ambito disciplinare):…………………/……………………………………………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……………………………………………………………/…………………………………………..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………………………………………………………………/………………………………………..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(disciplina o ambito disciplinare):…………………/………………………………………………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……………………………………………………………/…………………………………………..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………………………………………………………………/………………………………………..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Note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>Dopo aver analizzato gli obiettivi disciplinari previsti per ogni ambito  dalle Indicazioni Nazionali per i Licei  (DPR 89/2010), dalle Linee guida per gli istituti professionali (DPR  87/2010) e per gli istituti tecnici (DPR 88/2010) e il  Curricolo di scuola elaborato all’interno del POF (previsto dal  DPR 275/99 Regolamento autonomia art.8), e trasformato in PTOF, cioè documento triennale, dalla L.107/2015, in cui ogni Istituzione Scolastica  è chiamata a realizzare percorsi formativi sempre più rispondenti alle inclinazioni personali dello studente.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STRATEGIE METODOLOGICHE E DIDATTICHE INCLUSIVE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Incoraggiare l’apprendimento collaborativo favorendo le attività in piccoli gruppi.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X </w:t>
      </w:r>
      <w:r w:rsidRPr="00BE1302">
        <w:rPr>
          <w:rFonts w:ascii="Arial" w:hAnsi="Arial" w:cs="Arial"/>
          <w:sz w:val="22"/>
          <w:szCs w:val="22"/>
        </w:rPr>
        <w:t xml:space="preserve">  Predisporre azioni di  tutoraggio.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Sostenere e promuovere un approccio strategico nello studio utilizzando  mediatori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     didattici  facilitanti l’apprendimento  (immagini, mappe …).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Insegnare l’uso di dispositivi extratestuali per lo studio (titolo, paragrafi, immagini,…)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Sollecitare collegamenti fra le nuove informazioni e quelle già acquisite ogni volta che si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   </w:t>
      </w:r>
      <w:r w:rsidRPr="00BE1302">
        <w:rPr>
          <w:rFonts w:ascii="Arial" w:hAnsi="Arial" w:cs="Arial"/>
          <w:sz w:val="22"/>
          <w:szCs w:val="22"/>
        </w:rPr>
        <w:t xml:space="preserve">  inizia un nuovo argomento di studio.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Promuovere inferenze, integrazioni e collegamenti tra le conoscenze e le discipline.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Dividere gli obiettivi di un compito in “sotto obiettivi”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Offrire anticipatamente schemi grafici relativi all’argomento di studio, per orientare l’alunno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    </w:t>
      </w:r>
      <w:r w:rsidRPr="00BE1302">
        <w:rPr>
          <w:rFonts w:ascii="Arial" w:hAnsi="Arial" w:cs="Arial"/>
          <w:sz w:val="22"/>
          <w:szCs w:val="22"/>
        </w:rPr>
        <w:t xml:space="preserve"> nella discriminazione delle informazioni essenziali.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Privilegiare l’apprendimento esperienziale e laboratoriale  “per favorire l’operatività e allo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    </w:t>
      </w:r>
      <w:r w:rsidRPr="00BE1302">
        <w:rPr>
          <w:rFonts w:ascii="Arial" w:hAnsi="Arial" w:cs="Arial"/>
          <w:sz w:val="22"/>
          <w:szCs w:val="22"/>
        </w:rPr>
        <w:t xml:space="preserve"> stesso  tempo  il dialogo, la riflessione su quello che si fa”;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Sviluppare processi di autovalutazione e autocontrollo delle strategie di apprendimento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    </w:t>
      </w:r>
      <w:r w:rsidRPr="00BE1302">
        <w:rPr>
          <w:rFonts w:ascii="Arial" w:hAnsi="Arial" w:cs="Arial"/>
          <w:sz w:val="22"/>
          <w:szCs w:val="22"/>
        </w:rPr>
        <w:t xml:space="preserve"> negli alunni.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Altro……………………………………………………………………………………………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9. ATTIVITÀ PROGRAMMATE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Attività di recupero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Attività di consolidamento e/o di potenziamento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Attività di laboratorio</w:t>
      </w:r>
    </w:p>
    <w:p w:rsidR="000364B0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Attività di classi aperte (per piccoli gruppi)</w:t>
      </w:r>
    </w:p>
    <w:p w:rsidR="000364B0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Attività all’esterno dell’ambiente scolastico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Attività di carattere culturale, formativo, socializzante </w:t>
      </w:r>
    </w:p>
    <w:p w:rsidR="000364B0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10. MISURE DISPENSATIVE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Nell’ambito delle varie discipline l’alunno viene dispensato:</w:t>
      </w:r>
    </w:p>
    <w:p w:rsidR="000364B0" w:rsidRPr="00BE1302" w:rsidRDefault="000364B0" w:rsidP="000364B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dalla lettura ad alta voce;</w:t>
      </w:r>
    </w:p>
    <w:p w:rsidR="000364B0" w:rsidRPr="00BE1302" w:rsidRDefault="000364B0" w:rsidP="000364B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dal prendere appunti;</w:t>
      </w:r>
    </w:p>
    <w:p w:rsidR="000364B0" w:rsidRPr="00BE1302" w:rsidRDefault="000364B0" w:rsidP="000364B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dai tempi standard (dalla consegna delle prove scritte in tempi maggiori di quelli previsti per gli alunni senza DSA);</w:t>
      </w:r>
    </w:p>
    <w:p w:rsidR="000364B0" w:rsidRPr="00BE1302" w:rsidRDefault="000364B0" w:rsidP="000364B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dal copiare dalla lavagna;</w:t>
      </w:r>
    </w:p>
    <w:p w:rsidR="000364B0" w:rsidRPr="00BE1302" w:rsidRDefault="000364B0" w:rsidP="000364B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dalla dettatura di testi/o appunti;</w:t>
      </w:r>
    </w:p>
    <w:p w:rsidR="000364B0" w:rsidRPr="00BE1302" w:rsidRDefault="000364B0" w:rsidP="000364B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da un eccesivo carico di compiti a casa</w:t>
      </w:r>
    </w:p>
    <w:p w:rsidR="000364B0" w:rsidRPr="00BE1302" w:rsidRDefault="000364B0" w:rsidP="000364B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dalla effettuazione di più prove valutative in tempi ravvicinati;</w:t>
      </w:r>
    </w:p>
    <w:p w:rsidR="000364B0" w:rsidRPr="00BE1302" w:rsidRDefault="000364B0" w:rsidP="000364B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dallo studio mnemonico di formule, tabelle; definizioni </w:t>
      </w:r>
    </w:p>
    <w:p w:rsidR="000364B0" w:rsidRPr="00BE1302" w:rsidRDefault="000364B0" w:rsidP="000364B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altro (es.: sostituzione della scrittura con linguaggio verbale e/o iconico)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11. STRUMENTI COMPENSATIVI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L’alunno usufruirà dei seguenti strumenti compensativi:</w:t>
      </w:r>
    </w:p>
    <w:p w:rsidR="000364B0" w:rsidRPr="00BE1302" w:rsidRDefault="000364B0" w:rsidP="000364B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libri digitali </w:t>
      </w:r>
    </w:p>
    <w:p w:rsidR="000364B0" w:rsidRPr="00BE1302" w:rsidRDefault="000364B0" w:rsidP="000364B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tabelle, formulari, procedure specifiche , sintesi, schemi e mappe </w:t>
      </w:r>
    </w:p>
    <w:p w:rsidR="000364B0" w:rsidRPr="00BE1302" w:rsidRDefault="000364B0" w:rsidP="000364B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calcolatrice o computer con foglio di calcolo e stampante</w:t>
      </w:r>
    </w:p>
    <w:p w:rsidR="000364B0" w:rsidRPr="00BE1302" w:rsidRDefault="000364B0" w:rsidP="000364B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computer con videoscrittura, correttore ortografico, stampante e scanner</w:t>
      </w:r>
    </w:p>
    <w:p w:rsidR="000364B0" w:rsidRPr="00BE1302" w:rsidRDefault="000364B0" w:rsidP="000364B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risorse audio (registrazioni,  sintesi vocale, audiolibri, libri parlati, …) </w:t>
      </w:r>
    </w:p>
    <w:p w:rsidR="000364B0" w:rsidRPr="00BE1302" w:rsidRDefault="000364B0" w:rsidP="000364B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software didattici free</w:t>
      </w:r>
    </w:p>
    <w:p w:rsidR="000364B0" w:rsidRPr="00BE1302" w:rsidRDefault="000364B0" w:rsidP="000364B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computer con sintetizzatore vocale</w:t>
      </w:r>
    </w:p>
    <w:p w:rsidR="000364B0" w:rsidRPr="00BE1302" w:rsidRDefault="000364B0" w:rsidP="000364B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vocabolario multimediale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N.B. - </w:t>
      </w:r>
      <w:r w:rsidRPr="00BE1302">
        <w:rPr>
          <w:rFonts w:ascii="Arial" w:hAnsi="Arial" w:cs="Arial"/>
          <w:sz w:val="22"/>
          <w:szCs w:val="22"/>
        </w:rPr>
        <w:t xml:space="preserve">Si ricorda che le strutture grafiche (tipo diagrammi e/o mappe) possono servire ai ragazzi con DSA per trasporre e organizzare le loro conoscenze.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12. CRITERI E MODALITÀ DI VERIFICA E VALUTAZIONE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                      </w:t>
      </w:r>
      <w:r w:rsidRPr="00BE1302">
        <w:rPr>
          <w:rFonts w:ascii="Arial" w:hAnsi="Arial" w:cs="Arial"/>
          <w:sz w:val="22"/>
          <w:szCs w:val="22"/>
        </w:rPr>
        <w:t>(N.B. validi anche in sede di esame)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Si concordano:</w:t>
      </w:r>
    </w:p>
    <w:p w:rsidR="000364B0" w:rsidRPr="00BE1302" w:rsidRDefault="000364B0" w:rsidP="000364B0">
      <w:pPr>
        <w:numPr>
          <w:ilvl w:val="1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  verifiche orali programmate 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-   compensazione con prove orali di compiti scritti </w:t>
      </w:r>
    </w:p>
    <w:p w:rsidR="000364B0" w:rsidRPr="00BE1302" w:rsidRDefault="000364B0" w:rsidP="000364B0">
      <w:pPr>
        <w:numPr>
          <w:ilvl w:val="1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  uso di mediatori didattici durante le prove scritte e orali (mappe mentali, mappe cognitive..)</w:t>
      </w:r>
    </w:p>
    <w:p w:rsidR="000364B0" w:rsidRPr="00BE1302" w:rsidRDefault="000364B0" w:rsidP="000364B0">
      <w:pPr>
        <w:numPr>
          <w:ilvl w:val="1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  valutazioni più attente alle conoscenze a alle competenze di analisi, sintesi e collegamento con eventuali  elaborazioni personali, piuttosto che alla correttezza formale</w:t>
      </w:r>
    </w:p>
    <w:p w:rsidR="000364B0" w:rsidRPr="00BE1302" w:rsidRDefault="000364B0" w:rsidP="000364B0">
      <w:pPr>
        <w:numPr>
          <w:ilvl w:val="1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  prove informatizzate</w:t>
      </w:r>
    </w:p>
    <w:p w:rsidR="000364B0" w:rsidRDefault="000364B0" w:rsidP="000364B0">
      <w:pPr>
        <w:numPr>
          <w:ilvl w:val="1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valutazione dei progressi in itinere  </w:t>
      </w:r>
    </w:p>
    <w:p w:rsidR="000364B0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13. PATTO CON LA FAMIGLIA E CON L’ALUNNO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Si concordano:</w:t>
      </w:r>
    </w:p>
    <w:p w:rsidR="000364B0" w:rsidRPr="00BE1302" w:rsidRDefault="000364B0" w:rsidP="000364B0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riduzione del carico di studio individuale a casa,</w:t>
      </w:r>
    </w:p>
    <w:p w:rsidR="000364B0" w:rsidRPr="00BE1302" w:rsidRDefault="000364B0" w:rsidP="000364B0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l’organizzazione di un piano di studio settimanale con distribuzione giornaliera del carico di lavoro.</w:t>
      </w:r>
    </w:p>
    <w:p w:rsidR="000364B0" w:rsidRPr="00BE1302" w:rsidRDefault="000364B0" w:rsidP="000364B0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le modalità di aiuto: chi, come, per quanto tempo, per quali attività/discipline chi segue l’alunno nello studio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-   gli strumenti compensativi utilizzati a casa (audio: registrazioni, audiolibri,…)</w:t>
      </w:r>
      <w:r w:rsidRPr="00BE1302">
        <w:rPr>
          <w:rFonts w:ascii="Arial" w:hAnsi="Arial" w:cs="Arial"/>
          <w:i/>
          <w:sz w:val="22"/>
          <w:szCs w:val="22"/>
        </w:rPr>
        <w:t xml:space="preserve"> </w:t>
      </w:r>
      <w:r w:rsidRPr="00BE1302">
        <w:rPr>
          <w:rFonts w:ascii="Arial" w:hAnsi="Arial" w:cs="Arial"/>
          <w:sz w:val="22"/>
          <w:szCs w:val="22"/>
        </w:rPr>
        <w:t>strumenti informatici (videoscrittura con correttore ortografico, sintesi vocale, calcolatrice o computer con fogli di calcolo,…. )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-   le verifiche sia orali che scritte. Le verifiche orali dovranno essere privilegiate.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N.B.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 Il patto con la famiglia e con l’alunno deve essere costantemente arricchito dalla ricerca della condivisione delle strategie e dalla fiducia nella possibilità di perseguire il successo formativo (a tal fine sono molto utili i rilevamenti oggettivi dei progressi in itinere).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 SUGGERIMENTI OPERATIVI PER L’ULTIMO ANNO DI CORSO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 Annualmente il MIUR fornisce indicazioni sulle modalità di svolgimento degli esami di Stato conclusivi dei corsi di studio di istruzione secondaria di primo e secondo grado. Nel documento è sempre presente un articolo specifico sulle modalità di effettuazione degli esami da parte dei candidati con DSA</w:t>
      </w:r>
    </w:p>
    <w:p w:rsidR="000364B0" w:rsidRPr="00BE1302" w:rsidRDefault="000364B0" w:rsidP="000364B0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Si deve anche tener conto della normativa relativa a “Istruzioni e modalità organizzative e operative per lo svolgimento degli esami di stato” (Regolamento del nuovo Esame di Stato, il D.P.R. n. 323/98 all'Art. 5 comma 2, l' O.M. n. 37/14  all' art. 6) per la compilazione del </w:t>
      </w:r>
      <w:r w:rsidRPr="00BE1302">
        <w:rPr>
          <w:rFonts w:ascii="Arial" w:hAnsi="Arial" w:cs="Arial"/>
          <w:b/>
          <w:sz w:val="22"/>
          <w:szCs w:val="22"/>
        </w:rPr>
        <w:t xml:space="preserve">DOCUMENTO DEL CONSIGLIO DI CLASSE DEL 15 MAGGIO. </w:t>
      </w:r>
    </w:p>
    <w:p w:rsidR="000364B0" w:rsidRPr="00BE1302" w:rsidRDefault="000364B0" w:rsidP="000364B0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 O.M 37/2014 , art.6</w:t>
      </w:r>
    </w:p>
    <w:p w:rsidR="000364B0" w:rsidRPr="00BE1302" w:rsidRDefault="000364B0" w:rsidP="000364B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c.1</w:t>
      </w:r>
      <w:r w:rsidRPr="00BE1302">
        <w:rPr>
          <w:rFonts w:ascii="Arial" w:hAnsi="Arial" w:cs="Arial"/>
          <w:sz w:val="22"/>
          <w:szCs w:val="22"/>
        </w:rPr>
        <w:t xml:space="preserve">. </w:t>
      </w:r>
      <w:r w:rsidRPr="00BE1302">
        <w:rPr>
          <w:rFonts w:ascii="Arial" w:hAnsi="Arial" w:cs="Arial"/>
          <w:i/>
          <w:sz w:val="22"/>
          <w:szCs w:val="22"/>
        </w:rPr>
        <w:t>I consigli di classe dell'ultimo anno di corso elaborano, entro il 15 maggio, per la commissione d'esame, un apposito documento relativo all'azione educativa e didattica realizzata nell'ultimo anno di corso.</w:t>
      </w:r>
    </w:p>
    <w:p w:rsidR="000364B0" w:rsidRPr="00BE1302" w:rsidRDefault="000364B0" w:rsidP="000364B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i/>
          <w:sz w:val="22"/>
          <w:szCs w:val="22"/>
        </w:rPr>
        <w:t>c.2</w:t>
      </w:r>
      <w:r w:rsidRPr="00BE1302">
        <w:rPr>
          <w:rFonts w:ascii="Arial" w:hAnsi="Arial" w:cs="Arial"/>
          <w:i/>
          <w:sz w:val="22"/>
          <w:szCs w:val="22"/>
        </w:rPr>
        <w:t xml:space="preserve">. Tale documento indica i contenuti, i metodi, i mezzi, gli spazi e i tempi del percorso formativo, i criteri, gli strumenti di valutazione adottati, gli obiettivi raggiunti, nonché ogni altro elemento che i consigli di classe ritengano significativo ai fini dello svolgimento degli esami. </w:t>
      </w:r>
    </w:p>
    <w:p w:rsidR="000364B0" w:rsidRDefault="000364B0" w:rsidP="000364B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i/>
          <w:sz w:val="22"/>
          <w:szCs w:val="22"/>
        </w:rPr>
        <w:t xml:space="preserve">Art. 18 </w:t>
      </w:r>
      <w:r w:rsidRPr="00BE1302">
        <w:rPr>
          <w:rFonts w:ascii="Arial" w:hAnsi="Arial" w:cs="Arial"/>
          <w:i/>
          <w:sz w:val="22"/>
          <w:szCs w:val="22"/>
        </w:rPr>
        <w:t xml:space="preserve">Le Commissioni predispongono adeguate modalità di svolgimento delle prove scritte e orali. Nello svolgimento delle prove scritte, i candidati possono utilizzare gli strumenti compensativi previsti dal Piano Didattico Personalizzato o da altra documentazione redatta ai sensi dell’articolo 5 del decreto ministeriale 12 luglio 2011. In particolare, si segnala l’opportunità di </w:t>
      </w:r>
      <w:r w:rsidRPr="00BE1302">
        <w:rPr>
          <w:rFonts w:ascii="Arial" w:hAnsi="Arial" w:cs="Arial"/>
          <w:b/>
          <w:i/>
          <w:sz w:val="22"/>
          <w:szCs w:val="22"/>
        </w:rPr>
        <w:t>prevedere tempi più lunghi</w:t>
      </w:r>
      <w:r w:rsidRPr="00BE1302">
        <w:rPr>
          <w:rFonts w:ascii="Arial" w:hAnsi="Arial" w:cs="Arial"/>
          <w:i/>
          <w:sz w:val="22"/>
          <w:szCs w:val="22"/>
        </w:rPr>
        <w:t xml:space="preserve"> di quelli ordinari per lo svolgimento della prove scritte, di curare con particolare attenzione la </w:t>
      </w:r>
      <w:r w:rsidRPr="00BE1302">
        <w:rPr>
          <w:rFonts w:ascii="Arial" w:hAnsi="Arial" w:cs="Arial"/>
          <w:b/>
          <w:i/>
          <w:sz w:val="22"/>
          <w:szCs w:val="22"/>
        </w:rPr>
        <w:t>predisposizione della terza prova scritta</w:t>
      </w:r>
      <w:r w:rsidRPr="00BE1302">
        <w:rPr>
          <w:rFonts w:ascii="Arial" w:hAnsi="Arial" w:cs="Arial"/>
          <w:i/>
          <w:sz w:val="22"/>
          <w:szCs w:val="22"/>
        </w:rPr>
        <w:t xml:space="preserve">, con particolare riferimento all’accertamento delle competenze nella lingua straniera, di adottare </w:t>
      </w:r>
      <w:r w:rsidRPr="00BE1302">
        <w:rPr>
          <w:rFonts w:ascii="Arial" w:hAnsi="Arial" w:cs="Arial"/>
          <w:b/>
          <w:i/>
          <w:sz w:val="22"/>
          <w:szCs w:val="22"/>
        </w:rPr>
        <w:t>criteri valutativi</w:t>
      </w:r>
      <w:r w:rsidRPr="00BE1302">
        <w:rPr>
          <w:rFonts w:ascii="Arial" w:hAnsi="Arial" w:cs="Arial"/>
          <w:i/>
          <w:sz w:val="22"/>
          <w:szCs w:val="22"/>
        </w:rPr>
        <w:t xml:space="preserve"> attenti soprattutto al contenuto piuttosto che alla forma. Al candidato potrà essere consentita la utilizzazione di apparecchiature e strumenti informatici nel caso in cui siano stati impiegati per le verifiche in corso d’anno o comunque</w:t>
      </w:r>
      <w:r w:rsidRPr="00BE1302">
        <w:rPr>
          <w:rFonts w:ascii="Arial" w:hAnsi="Arial" w:cs="Arial"/>
          <w:sz w:val="22"/>
          <w:szCs w:val="22"/>
        </w:rPr>
        <w:t xml:space="preserve"> siano ritenuti funzionali allo svolgimento dell’esame, senza che venga pregiudicata la validità delle prove.</w:t>
      </w:r>
    </w:p>
    <w:p w:rsidR="000364B0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  <w:u w:val="single"/>
        </w:rPr>
        <w:t>Regolamento Valutazione</w:t>
      </w:r>
      <w:r w:rsidRPr="00BE1302">
        <w:rPr>
          <w:rFonts w:ascii="Arial" w:hAnsi="Arial" w:cs="Arial"/>
          <w:sz w:val="22"/>
          <w:szCs w:val="22"/>
        </w:rPr>
        <w:t xml:space="preserve"> </w:t>
      </w:r>
      <w:r w:rsidRPr="00BE1302">
        <w:rPr>
          <w:rFonts w:ascii="Arial" w:hAnsi="Arial" w:cs="Arial"/>
          <w:b/>
          <w:sz w:val="22"/>
          <w:szCs w:val="22"/>
        </w:rPr>
        <w:t>DPR 122/2009</w:t>
      </w:r>
      <w:r w:rsidRPr="00BE1302">
        <w:rPr>
          <w:rFonts w:ascii="Arial" w:hAnsi="Arial" w:cs="Arial"/>
          <w:sz w:val="22"/>
          <w:szCs w:val="22"/>
        </w:rPr>
        <w:t xml:space="preserve"> - Schema di regolamento concernente “Coordinamento delle norme vigenti per la valutazione degli alunni e ulteriori modalità applicative in materia”,</w:t>
      </w:r>
      <w:r w:rsidRPr="00BE1302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BE1302">
        <w:rPr>
          <w:rFonts w:ascii="Arial" w:hAnsi="Arial" w:cs="Arial"/>
          <w:b/>
          <w:sz w:val="22"/>
          <w:szCs w:val="22"/>
        </w:rPr>
        <w:t>Art. 10 Valutazione degli alunni con difficoltà specifica di apprendimento (DSA)</w:t>
      </w:r>
      <w:r w:rsidRPr="00BE1302">
        <w:rPr>
          <w:rFonts w:ascii="Arial" w:hAnsi="Arial" w:cs="Arial"/>
          <w:i/>
          <w:sz w:val="22"/>
          <w:szCs w:val="22"/>
        </w:rPr>
        <w:t xml:space="preserve"> Per gli alunni con difficoltà specifiche di apprendimento (DSA) adeguatamente certificate, la valutazione e la verifica degli apprendimenti, comprese quelle effettuate in sede di esame conclusivo dei cicli, devono tenere conto delle specifiche situazioni soggettive di tali alunni; a tali fini, nello svolgimento dell’attività didattica e delle prove d’esame, sono adottati gli strumenti compensativi e dispensativi ritenuti più idonei.</w:t>
      </w:r>
      <w:r w:rsidRPr="00BE1302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BE1302">
        <w:rPr>
          <w:rFonts w:ascii="Arial" w:hAnsi="Arial" w:cs="Arial"/>
          <w:i/>
          <w:sz w:val="22"/>
          <w:szCs w:val="22"/>
        </w:rPr>
        <w:t>2. Nel diploma finale rilasciato al termine degli esami non viene fatta menzione delle modalità di svolgimento e della differenziazione delle prove.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Per l’auspicabile continuità del percorso scolastico dei ragazzi all’Università, è importante far conoscere sia agli studenti che alle loro famiglie le Linee Guida per l’accesso all’università e l’assistenza dei ragazzi con DSA, approvate nel luglio 2014 dall’Assemblea della CNUDD (Conferenza Nazionale Universitaria dei Delegati per la Disabilità).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Le “Linee guida nazionali per l’orientamento permanente”, MIUR, 2014, costituiscono un importante documento affinché l’intervento orientativo assuma un ruolo strategico con un impatto crescente sull’intera società e sul futuro di ogni persona.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bookmarkStart w:id="2" w:name="_Hlk145796600"/>
      <w:r w:rsidRPr="00BE1302">
        <w:rPr>
          <w:rFonts w:ascii="Arial" w:hAnsi="Arial" w:cs="Arial"/>
          <w:sz w:val="22"/>
          <w:szCs w:val="22"/>
        </w:rPr>
        <w:t xml:space="preserve">Docenti del Consiglio di Classe                                                    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____________________________________                     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____________________________________                                           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____________________________________                                           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                   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</w:t>
      </w:r>
      <w:r w:rsidRPr="00BE1302">
        <w:rPr>
          <w:rFonts w:ascii="Arial" w:hAnsi="Arial" w:cs="Arial"/>
          <w:b/>
          <w:i/>
          <w:sz w:val="22"/>
          <w:szCs w:val="22"/>
        </w:rPr>
        <w:t xml:space="preserve">____________________________________                                         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____________________________________                                              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____________________________________                                                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i/>
          <w:sz w:val="22"/>
          <w:szCs w:val="22"/>
        </w:rPr>
        <w:t xml:space="preserve"> ____________________________________                                           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____________________________________                                           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bookmarkStart w:id="3" w:name="_30j0zll" w:colFirst="0" w:colLast="0"/>
      <w:bookmarkEnd w:id="3"/>
      <w:r w:rsidRPr="00BE1302">
        <w:rPr>
          <w:rFonts w:ascii="Arial" w:hAnsi="Arial" w:cs="Arial"/>
          <w:i/>
          <w:sz w:val="22"/>
          <w:szCs w:val="22"/>
        </w:rPr>
        <w:t xml:space="preserve">                     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____________________________________                                                                                     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                    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Genitori                                                                                             Studente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>_____________________________                                ________________________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  <w:bookmarkStart w:id="4" w:name="_1fob9te" w:colFirst="0" w:colLast="0"/>
      <w:bookmarkEnd w:id="4"/>
      <w:r w:rsidRPr="00BE1302">
        <w:rPr>
          <w:rFonts w:ascii="Arial" w:hAnsi="Arial" w:cs="Arial"/>
          <w:i/>
          <w:sz w:val="22"/>
          <w:szCs w:val="22"/>
        </w:rPr>
        <w:t xml:space="preserve">_____________________________  </w:t>
      </w: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bookmarkEnd w:id="2"/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Pr="00BE1302" w:rsidRDefault="000364B0" w:rsidP="000364B0">
      <w:pPr>
        <w:jc w:val="both"/>
        <w:rPr>
          <w:rFonts w:ascii="Arial" w:hAnsi="Arial" w:cs="Arial"/>
          <w:sz w:val="22"/>
          <w:szCs w:val="22"/>
        </w:rPr>
      </w:pPr>
    </w:p>
    <w:p w:rsidR="000364B0" w:rsidRDefault="000364B0" w:rsidP="000364B0">
      <w:pPr>
        <w:jc w:val="right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Dirigente Scolastico  </w:t>
      </w:r>
    </w:p>
    <w:p w:rsidR="000364B0" w:rsidRPr="00BE1302" w:rsidRDefault="000364B0" w:rsidP="000364B0">
      <w:pPr>
        <w:jc w:val="right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     </w:t>
      </w:r>
    </w:p>
    <w:p w:rsidR="000364B0" w:rsidRPr="00BE1302" w:rsidRDefault="000364B0" w:rsidP="000364B0">
      <w:pPr>
        <w:jc w:val="right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>____________________________________</w:t>
      </w:r>
    </w:p>
    <w:p w:rsidR="002C7E15" w:rsidRPr="000364B0" w:rsidRDefault="002C7E15" w:rsidP="000364B0"/>
    <w:sectPr w:rsidR="002C7E15" w:rsidRPr="000364B0" w:rsidSect="002428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22" w:right="707" w:bottom="1985" w:left="993" w:header="737" w:footer="6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AAA" w:rsidRDefault="00B87AAA" w:rsidP="00490765">
      <w:r>
        <w:separator/>
      </w:r>
    </w:p>
  </w:endnote>
  <w:endnote w:type="continuationSeparator" w:id="0">
    <w:p w:rsidR="00B87AAA" w:rsidRDefault="00B87AAA" w:rsidP="0049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5CE" w:rsidRDefault="00C335C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E15" w:rsidRPr="007C4401" w:rsidRDefault="007A2C87" w:rsidP="002C7E15">
    <w:pPr>
      <w:pStyle w:val="Pidipagina"/>
      <w:rPr>
        <w:rFonts w:asciiTheme="majorHAnsi" w:hAnsiTheme="majorHAnsi" w:cstheme="majorHAnsi"/>
        <w:color w:val="2E74B5" w:themeColor="accent5" w:themeShade="BF"/>
        <w:sz w:val="12"/>
        <w:szCs w:val="12"/>
      </w:rPr>
    </w:pPr>
    <w:r w:rsidRPr="00056483">
      <w:rPr>
        <w:rFonts w:asciiTheme="majorHAnsi" w:hAnsiTheme="majorHAnsi" w:cstheme="majorHAnsi"/>
        <w:noProof/>
        <w:color w:val="1F3864" w:themeColor="accent1" w:themeShade="80"/>
        <w:sz w:val="12"/>
        <w:szCs w:val="12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2D9F97" wp14:editId="505045A3">
              <wp:simplePos x="0" y="0"/>
              <wp:positionH relativeFrom="margin">
                <wp:posOffset>-279400</wp:posOffset>
              </wp:positionH>
              <wp:positionV relativeFrom="page">
                <wp:posOffset>9661208</wp:posOffset>
              </wp:positionV>
              <wp:extent cx="7019925" cy="0"/>
              <wp:effectExtent l="0" t="0" r="0" b="0"/>
              <wp:wrapNone/>
              <wp:docPr id="5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19925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491FB0" id="Connettore diritto 5" o:spid="_x0000_s1026" style="position:absolute;flip:y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22pt,760.75pt" to="530.75pt,7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" strokecolor="#4472c4 [3204]">
              <v:stroke joinstyle="miter"/>
              <w10:wrap anchorx="margin" anchory="page"/>
            </v:line>
          </w:pict>
        </mc:Fallback>
      </mc:AlternateContent>
    </w:r>
    <w:r w:rsidRPr="00056483">
      <w:rPr>
        <w:rFonts w:asciiTheme="majorHAnsi" w:hAnsiTheme="majorHAnsi" w:cstheme="majorHAnsi"/>
        <w:color w:val="1F3864" w:themeColor="accent1" w:themeShade="80"/>
        <w:sz w:val="12"/>
        <w:szCs w:val="12"/>
      </w:rPr>
      <w:t>MGL\</w:t>
    </w:r>
    <w:r w:rsidR="00084FDF">
      <w:rPr>
        <w:rFonts w:asciiTheme="majorHAnsi" w:hAnsiTheme="majorHAnsi" w:cstheme="majorHAnsi"/>
        <w:color w:val="1F3864" w:themeColor="accent1" w:themeShade="80"/>
        <w:sz w:val="12"/>
        <w:szCs w:val="12"/>
      </w:rPr>
      <w:t xml:space="preserve">Responsabile dell’istruttoria </w:t>
    </w:r>
  </w:p>
  <w:p w:rsidR="0024284B" w:rsidRDefault="0024284B" w:rsidP="002C7E15">
    <w:pPr>
      <w:pStyle w:val="Pidipagina"/>
      <w:rPr>
        <w:rFonts w:asciiTheme="majorHAnsi" w:hAnsiTheme="majorHAnsi" w:cstheme="majorHAnsi"/>
        <w:color w:val="2E74B5" w:themeColor="accent5" w:themeShade="BF"/>
        <w:sz w:val="18"/>
        <w:szCs w:val="18"/>
      </w:rPr>
    </w:pPr>
  </w:p>
  <w:p w:rsidR="00096297" w:rsidRPr="00056483" w:rsidRDefault="00096297" w:rsidP="00096297">
    <w:pPr>
      <w:pStyle w:val="Intestazione"/>
      <w:jc w:val="center"/>
      <w:rPr>
        <w:rFonts w:asciiTheme="majorHAnsi" w:hAnsiTheme="majorHAnsi" w:cstheme="majorHAnsi"/>
        <w:color w:val="1F3864" w:themeColor="accent1" w:themeShade="80"/>
        <w:sz w:val="16"/>
        <w:szCs w:val="16"/>
      </w:rPr>
    </w:pP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Liceo Artistico</w:t>
    </w:r>
    <w:r w:rsidR="00002DE0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 e </w:t>
    </w:r>
    <w:r w:rsidR="007A2C8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Liceo Artistico Serale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: </w:t>
    </w:r>
    <w:bookmarkStart w:id="5" w:name="_Hlk178402801"/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Viale della Resistenza, 90, Comiso (RG) – Tel. 0932 961750.</w:t>
    </w:r>
    <w:bookmarkEnd w:id="5"/>
  </w:p>
  <w:p w:rsidR="00096297" w:rsidRPr="00056483" w:rsidRDefault="00096297" w:rsidP="00096297">
    <w:pPr>
      <w:pStyle w:val="Intestazione"/>
      <w:jc w:val="center"/>
      <w:rPr>
        <w:rFonts w:asciiTheme="majorHAnsi" w:hAnsiTheme="majorHAnsi" w:cstheme="majorHAnsi"/>
        <w:color w:val="1F3864" w:themeColor="accent1" w:themeShade="80"/>
        <w:sz w:val="16"/>
        <w:szCs w:val="16"/>
      </w:rPr>
    </w:pP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Liceo </w:t>
    </w:r>
    <w:r w:rsidR="007A2C8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Musicale-Liceo 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Classico</w:t>
    </w:r>
    <w:r w:rsidR="00002DE0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, 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Liceo Scientifico</w:t>
    </w:r>
    <w:r w:rsidR="007A2C8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 Ordinamentale</w:t>
    </w:r>
    <w:r w:rsidR="00002DE0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 e Liceo Scientifico Quadriennale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: Via Anna Romano Assenza, Comiso (RG) – Tel. 0932 961666</w:t>
    </w:r>
  </w:p>
  <w:p w:rsidR="00096297" w:rsidRPr="00056483" w:rsidRDefault="00096297" w:rsidP="00096297">
    <w:pPr>
      <w:pStyle w:val="Intestazione"/>
      <w:jc w:val="center"/>
      <w:rPr>
        <w:rFonts w:asciiTheme="majorHAnsi" w:hAnsiTheme="majorHAnsi" w:cstheme="majorHAnsi"/>
        <w:color w:val="1F3864" w:themeColor="accent1" w:themeShade="80"/>
        <w:sz w:val="16"/>
        <w:szCs w:val="16"/>
      </w:rPr>
    </w:pP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Is</w:t>
    </w:r>
    <w:r w:rsidR="00A6462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t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ituto Tecnico Economico AFM SIA TUR: Corso Ho Chi Min. Comiso (RG) – Tel. 0932 723614</w:t>
    </w:r>
  </w:p>
  <w:p w:rsidR="005C299A" w:rsidRPr="00056483" w:rsidRDefault="00096297" w:rsidP="00096297">
    <w:pPr>
      <w:pStyle w:val="Pidipagina"/>
      <w:jc w:val="right"/>
      <w:rPr>
        <w:rFonts w:asciiTheme="majorHAnsi" w:hAnsiTheme="majorHAnsi" w:cstheme="majorHAnsi"/>
        <w:color w:val="1F3864" w:themeColor="accent1" w:themeShade="80"/>
        <w:sz w:val="18"/>
        <w:szCs w:val="18"/>
      </w:rPr>
    </w:pP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t xml:space="preserve">Pag. </w:t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fldChar w:fldCharType="begin"/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instrText>PAGE   \* MERGEFORMAT</w:instrText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fldChar w:fldCharType="separate"/>
    </w:r>
    <w:r w:rsidR="00483BAD">
      <w:rPr>
        <w:rFonts w:asciiTheme="majorHAnsi" w:hAnsiTheme="majorHAnsi" w:cstheme="majorHAnsi"/>
        <w:noProof/>
        <w:color w:val="1F3864" w:themeColor="accent1" w:themeShade="80"/>
        <w:sz w:val="18"/>
        <w:szCs w:val="18"/>
      </w:rPr>
      <w:t>8</w:t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5CE" w:rsidRDefault="00C335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AAA" w:rsidRDefault="00B87AAA" w:rsidP="00490765">
      <w:r>
        <w:separator/>
      </w:r>
    </w:p>
  </w:footnote>
  <w:footnote w:type="continuationSeparator" w:id="0">
    <w:p w:rsidR="00B87AAA" w:rsidRDefault="00B87AAA" w:rsidP="00490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5CE" w:rsidRDefault="00C335C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765" w:rsidRDefault="00A324A9" w:rsidP="0024284B">
    <w:pPr>
      <w:pStyle w:val="Intestazione"/>
      <w:ind w:left="284" w:hanging="284"/>
      <w:rPr>
        <w:rFonts w:asciiTheme="majorHAnsi" w:hAnsiTheme="majorHAnsi" w:cstheme="majorHAnsi"/>
        <w:color w:val="2E74B5" w:themeColor="accent5" w:themeShade="BF"/>
      </w:rPr>
    </w:pPr>
    <w:r>
      <w:rPr>
        <w:rFonts w:asciiTheme="majorHAnsi" w:hAnsiTheme="majorHAnsi" w:cstheme="majorHAnsi"/>
        <w:noProof/>
        <w:color w:val="5B9BD5" w:themeColor="accent5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36EB26BD" wp14:editId="7639F46D">
              <wp:simplePos x="0" y="0"/>
              <wp:positionH relativeFrom="column">
                <wp:posOffset>3651885</wp:posOffset>
              </wp:positionH>
              <wp:positionV relativeFrom="paragraph">
                <wp:posOffset>-262255</wp:posOffset>
              </wp:positionV>
              <wp:extent cx="2806749" cy="1033780"/>
              <wp:effectExtent l="0" t="0" r="0" b="0"/>
              <wp:wrapNone/>
              <wp:docPr id="31" name="Gruppo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6749" cy="1033780"/>
                        <a:chOff x="0" y="0"/>
                        <a:chExt cx="2806749" cy="1033780"/>
                      </a:xfrm>
                    </wpg:grpSpPr>
                    <pic:pic xmlns:pic="http://schemas.openxmlformats.org/drawingml/2006/picture">
                      <pic:nvPicPr>
                        <pic:cNvPr id="29" name="Elemento grafico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      </a:ext>
                          </a:extLst>
                        </a:blip>
                        <a:srcRect l="5068" t="-6356" r="-3448" b="14454"/>
                        <a:stretch/>
                      </pic:blipFill>
                      <pic:spPr bwMode="auto">
                        <a:xfrm>
                          <a:off x="1441939" y="205154"/>
                          <a:ext cx="652780" cy="617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Immagine 2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975" cy="1033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" name="Elemento grafico 30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10154" y="281354"/>
                          <a:ext cx="696595" cy="4641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704E593" id="Gruppo 31" o:spid="_x0000_s1026" style="position:absolute;margin-left:287.55pt;margin-top:-20.65pt;width:221pt;height:81.4pt;z-index:-251651072" coordsize="28067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lemento grafico 29" o:spid="_x0000_s1027" type="#_x0000_t75" style="position:absolute;left:14419;top:2051;width:6528;height:6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">
                <v:imagedata r:id="rId6" o:title="" croptop="-4165f" cropbottom="9473f" cropleft="3321f" cropright="-2260f"/>
                <v:path arrowok="t"/>
              </v:shape>
              <v:shape id="Immagine 28" o:spid="_x0000_s1028" type="#_x0000_t75" style="position:absolute;width:15779;height:10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">
                <v:imagedata r:id="rId7" o:title=""/>
                <v:path arrowok="t"/>
              </v:shape>
              <v:shape id="Elemento grafico 30" o:spid="_x0000_s1029" type="#_x0000_t75" style="position:absolute;left:21101;top:2813;width:6966;height:4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  <w:r w:rsidR="00CA68A2">
      <w:rPr>
        <w:rFonts w:asciiTheme="majorHAnsi" w:hAnsiTheme="majorHAnsi" w:cstheme="majorHAnsi"/>
        <w:noProof/>
        <w:color w:val="5B9BD5" w:themeColor="accent5"/>
      </w:rPr>
      <mc:AlternateContent>
        <mc:Choice Requires="wps">
          <w:drawing>
            <wp:anchor distT="0" distB="0" distL="114300" distR="114300" simplePos="0" relativeHeight="251656191" behindDoc="1" locked="0" layoutInCell="1" allowOverlap="1" wp14:anchorId="2862FCA6" wp14:editId="78833A4D">
              <wp:simplePos x="0" y="0"/>
              <wp:positionH relativeFrom="page">
                <wp:posOffset>1135380</wp:posOffset>
              </wp:positionH>
              <wp:positionV relativeFrom="page">
                <wp:posOffset>269240</wp:posOffset>
              </wp:positionV>
              <wp:extent cx="3261360" cy="876300"/>
              <wp:effectExtent l="0" t="0" r="0" b="0"/>
              <wp:wrapNone/>
              <wp:docPr id="17" name="Casella di tes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1360" cy="876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53D5F" w:rsidRPr="00056483" w:rsidRDefault="00853D5F" w:rsidP="00853D5F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20"/>
                              <w:szCs w:val="20"/>
                            </w:rPr>
                          </w:pP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20"/>
                              <w:szCs w:val="20"/>
                            </w:rPr>
                            <w:t>ISTITUTO STATALE D’ISTRUZIONE SECONDARIA SUPERIORE</w:t>
                          </w:r>
                        </w:p>
                        <w:p w:rsidR="00853D5F" w:rsidRPr="00056483" w:rsidRDefault="00853D5F" w:rsidP="00853D5F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80"/>
                              <w:sz w:val="48"/>
                              <w:szCs w:val="48"/>
                            </w:rPr>
                          </w:pP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80"/>
                              <w:sz w:val="48"/>
                              <w:szCs w:val="48"/>
                            </w:rPr>
                            <w:t>GIOSUÉ CARDUCCI</w:t>
                          </w:r>
                        </w:p>
                        <w:p w:rsidR="00853D5F" w:rsidRPr="00056483" w:rsidRDefault="0082233E" w:rsidP="0082233E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80"/>
                              <w:sz w:val="48"/>
                              <w:szCs w:val="48"/>
                            </w:rPr>
                          </w:pP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30"/>
                              <w:sz w:val="32"/>
                              <w:szCs w:val="32"/>
                            </w:rPr>
                            <w:t>C</w:t>
                          </w:r>
                          <w:r w:rsidR="00853D5F"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30"/>
                              <w:sz w:val="32"/>
                              <w:szCs w:val="32"/>
                            </w:rPr>
                            <w:t>OMISO (RG</w:t>
                          </w: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30"/>
                              <w:sz w:val="32"/>
                              <w:szCs w:val="32"/>
                            </w:rPr>
                            <w:t>)</w:t>
                          </w:r>
                        </w:p>
                        <w:p w:rsidR="00853D5F" w:rsidRPr="00853D5F" w:rsidRDefault="00853D5F" w:rsidP="00853D5F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2E74B5" w:themeColor="accent5" w:themeShade="BF"/>
                            </w:rPr>
                          </w:pPr>
                        </w:p>
                        <w:p w:rsidR="00853D5F" w:rsidRDefault="00853D5F" w:rsidP="00853D5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62FCA6" id="_x0000_t202" coordsize="21600,21600" o:spt="202" path="m,l,21600r21600,l21600,xe">
              <v:stroke joinstyle="miter"/>
              <v:path gradientshapeok="t" o:connecttype="rect"/>
            </v:shapetype>
            <v:shape id="Casella di testo 17" o:spid="_x0000_s1026" type="#_x0000_t202" style="position:absolute;left:0;text-align:left;margin-left:89.4pt;margin-top:21.2pt;width:256.8pt;height:69pt;z-index:-2516602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" filled="f" stroked="f" strokeweight=".5pt">
              <v:textbox>
                <w:txbxContent>
                  <w:p w:rsidR="00853D5F" w:rsidRPr="00056483" w:rsidRDefault="00853D5F" w:rsidP="00853D5F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1F3864" w:themeColor="accent1" w:themeShade="80"/>
                        <w:sz w:val="20"/>
                        <w:szCs w:val="20"/>
                      </w:rPr>
                    </w:pP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z w:val="20"/>
                        <w:szCs w:val="20"/>
                      </w:rPr>
                      <w:t>ISTITUTO STATALE D’ISTRUZIONE SECONDARIA SUPERIORE</w:t>
                    </w:r>
                  </w:p>
                  <w:p w:rsidR="00853D5F" w:rsidRPr="00056483" w:rsidRDefault="00853D5F" w:rsidP="00853D5F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1F3864" w:themeColor="accent1" w:themeShade="80"/>
                        <w:spacing w:val="80"/>
                        <w:sz w:val="48"/>
                        <w:szCs w:val="48"/>
                      </w:rPr>
                    </w:pP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80"/>
                        <w:sz w:val="48"/>
                        <w:szCs w:val="48"/>
                      </w:rPr>
                      <w:t>GIOSUÉ CARDUCCI</w:t>
                    </w:r>
                  </w:p>
                  <w:p w:rsidR="00853D5F" w:rsidRPr="00056483" w:rsidRDefault="0082233E" w:rsidP="0082233E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1F3864" w:themeColor="accent1" w:themeShade="80"/>
                        <w:spacing w:val="80"/>
                        <w:sz w:val="48"/>
                        <w:szCs w:val="48"/>
                      </w:rPr>
                    </w:pP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30"/>
                        <w:sz w:val="32"/>
                        <w:szCs w:val="32"/>
                      </w:rPr>
                      <w:t>C</w:t>
                    </w:r>
                    <w:r w:rsidR="00853D5F"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30"/>
                        <w:sz w:val="32"/>
                        <w:szCs w:val="32"/>
                      </w:rPr>
                      <w:t>OMISO (RG</w:t>
                    </w: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30"/>
                        <w:sz w:val="32"/>
                        <w:szCs w:val="32"/>
                      </w:rPr>
                      <w:t>)</w:t>
                    </w:r>
                  </w:p>
                  <w:p w:rsidR="00853D5F" w:rsidRPr="00853D5F" w:rsidRDefault="00853D5F" w:rsidP="00853D5F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2E74B5" w:themeColor="accent5" w:themeShade="BF"/>
                      </w:rPr>
                    </w:pPr>
                  </w:p>
                  <w:p w:rsidR="00853D5F" w:rsidRDefault="00853D5F" w:rsidP="00853D5F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A68A2" w:rsidRPr="00853D5F">
      <w:rPr>
        <w:rFonts w:asciiTheme="majorHAnsi" w:hAnsiTheme="majorHAnsi" w:cstheme="majorHAnsi"/>
        <w:noProof/>
        <w:color w:val="2E74B5" w:themeColor="accent5" w:themeShade="BF"/>
      </w:rPr>
      <w:drawing>
        <wp:anchor distT="0" distB="0" distL="114300" distR="114300" simplePos="0" relativeHeight="251657216" behindDoc="1" locked="0" layoutInCell="1" allowOverlap="1" wp14:anchorId="5D609F8C" wp14:editId="5ED59633">
          <wp:simplePos x="0" y="0"/>
          <wp:positionH relativeFrom="column">
            <wp:posOffset>-306705</wp:posOffset>
          </wp:positionH>
          <wp:positionV relativeFrom="page">
            <wp:posOffset>350520</wp:posOffset>
          </wp:positionV>
          <wp:extent cx="812830" cy="755650"/>
          <wp:effectExtent l="0" t="0" r="6350" b="6350"/>
          <wp:wrapNone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83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0765" w:rsidRPr="00853D5F">
      <w:rPr>
        <w:rFonts w:asciiTheme="majorHAnsi" w:hAnsiTheme="majorHAnsi" w:cstheme="majorHAnsi"/>
        <w:color w:val="2E74B5" w:themeColor="accent5" w:themeShade="BF"/>
      </w:rPr>
      <w:t xml:space="preserve">                     </w:t>
    </w:r>
  </w:p>
  <w:p w:rsidR="0082233E" w:rsidRDefault="0082233E">
    <w:pPr>
      <w:pStyle w:val="Intestazione"/>
      <w:rPr>
        <w:rFonts w:asciiTheme="majorHAnsi" w:hAnsiTheme="majorHAnsi" w:cstheme="majorHAnsi"/>
        <w:color w:val="2E74B5" w:themeColor="accent5" w:themeShade="BF"/>
      </w:rPr>
    </w:pPr>
  </w:p>
  <w:p w:rsidR="0082233E" w:rsidRDefault="0082233E">
    <w:pPr>
      <w:pStyle w:val="Intestazione"/>
      <w:rPr>
        <w:rFonts w:asciiTheme="majorHAnsi" w:hAnsiTheme="majorHAnsi" w:cstheme="majorHAnsi"/>
        <w:color w:val="2E74B5" w:themeColor="accent5" w:themeShade="BF"/>
      </w:rPr>
    </w:pPr>
  </w:p>
  <w:p w:rsidR="005C299A" w:rsidRDefault="005C299A">
    <w:pPr>
      <w:pStyle w:val="Intestazione"/>
      <w:rPr>
        <w:rFonts w:asciiTheme="majorHAnsi" w:hAnsiTheme="majorHAnsi" w:cstheme="majorHAnsi"/>
        <w:color w:val="2E74B5" w:themeColor="accent5" w:themeShade="BF"/>
      </w:rPr>
    </w:pPr>
  </w:p>
  <w:p w:rsidR="00096297" w:rsidRDefault="00A64627" w:rsidP="00096297">
    <w:pPr>
      <w:pStyle w:val="Intestazione"/>
      <w:jc w:val="center"/>
    </w:pPr>
    <w:r w:rsidRPr="005C299A">
      <w:rPr>
        <w:rFonts w:asciiTheme="majorHAnsi" w:hAnsiTheme="majorHAnsi" w:cstheme="majorHAnsi"/>
        <w:noProof/>
        <w:color w:val="5B9BD5" w:themeColor="accent5"/>
        <w:sz w:val="48"/>
        <w:szCs w:val="48"/>
      </w:rPr>
      <mc:AlternateContent>
        <mc:Choice Requires="wps">
          <w:drawing>
            <wp:anchor distT="0" distB="0" distL="114300" distR="114300" simplePos="0" relativeHeight="251674624" behindDoc="1" locked="1" layoutInCell="1" allowOverlap="1" wp14:anchorId="42F00249" wp14:editId="0C94899B">
              <wp:simplePos x="0" y="0"/>
              <wp:positionH relativeFrom="margin">
                <wp:posOffset>-189865</wp:posOffset>
              </wp:positionH>
              <wp:positionV relativeFrom="page">
                <wp:posOffset>1842770</wp:posOffset>
              </wp:positionV>
              <wp:extent cx="6839585" cy="0"/>
              <wp:effectExtent l="0" t="0" r="0" b="0"/>
              <wp:wrapNone/>
              <wp:docPr id="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39585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8D6494" id="Connettore diritto 1" o:spid="_x0000_s1026" style="position:absolute;flip:y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4.95pt,145.1pt" to="523.6pt,1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" strokecolor="#4472c4 [3204]">
              <v:stroke joinstyle="miter"/>
              <w10:wrap anchorx="margin" anchory="page"/>
              <w10:anchorlock/>
            </v:line>
          </w:pict>
        </mc:Fallback>
      </mc:AlternateContent>
    </w:r>
    <w:r w:rsidR="005C299A" w:rsidRPr="005C299A">
      <w:rPr>
        <w:rFonts w:asciiTheme="majorHAnsi" w:hAnsiTheme="majorHAnsi" w:cstheme="majorHAnsi"/>
        <w:noProof/>
        <w:color w:val="5B9BD5" w:themeColor="accent5"/>
        <w:sz w:val="48"/>
        <w:szCs w:val="48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396FC60B" wp14:editId="100D5975">
              <wp:simplePos x="0" y="0"/>
              <wp:positionH relativeFrom="margin">
                <wp:posOffset>-189865</wp:posOffset>
              </wp:positionH>
              <wp:positionV relativeFrom="page">
                <wp:posOffset>1216660</wp:posOffset>
              </wp:positionV>
              <wp:extent cx="6839585" cy="0"/>
              <wp:effectExtent l="0" t="0" r="0" b="0"/>
              <wp:wrapNone/>
              <wp:docPr id="16" name="Connettore dirit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39585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5FB313" id="Connettore diritto 16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4.95pt,95.8pt" to="523.6pt,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" strokecolor="#ffc000 [3207]">
              <v:stroke joinstyle="miter"/>
              <w10:wrap anchorx="margin" anchory="page"/>
              <w10:anchorlock/>
            </v:line>
          </w:pict>
        </mc:Fallback>
      </mc:AlternateContent>
    </w:r>
  </w:p>
  <w:p w:rsidR="00A64627" w:rsidRPr="00056483" w:rsidRDefault="00A32795" w:rsidP="00096297">
    <w:pPr>
      <w:pStyle w:val="Intestazione"/>
      <w:jc w:val="center"/>
      <w:rPr>
        <w:rFonts w:cstheme="minorHAnsi"/>
        <w:color w:val="1F3864" w:themeColor="accent1" w:themeShade="80"/>
        <w:sz w:val="20"/>
        <w:szCs w:val="20"/>
      </w:rPr>
    </w:pPr>
    <w:r w:rsidRPr="00056483">
      <w:rPr>
        <w:rFonts w:cstheme="minorHAnsi"/>
        <w:color w:val="1F3864" w:themeColor="accent1" w:themeShade="80"/>
        <w:sz w:val="20"/>
        <w:szCs w:val="20"/>
      </w:rPr>
      <w:t xml:space="preserve">Sede Centrale </w:t>
    </w:r>
    <w:r w:rsidR="00A64627" w:rsidRPr="00056483">
      <w:rPr>
        <w:rFonts w:cstheme="minorHAnsi"/>
        <w:color w:val="1F3864" w:themeColor="accent1" w:themeShade="80"/>
        <w:sz w:val="20"/>
        <w:szCs w:val="20"/>
      </w:rPr>
      <w:t xml:space="preserve">Viale della Resistenza, 90, </w:t>
    </w:r>
    <w:r w:rsidR="00CB18CE" w:rsidRPr="00056483">
      <w:rPr>
        <w:rFonts w:cstheme="minorHAnsi"/>
        <w:color w:val="1F3864" w:themeColor="accent1" w:themeShade="80"/>
        <w:sz w:val="20"/>
        <w:szCs w:val="20"/>
      </w:rPr>
      <w:t xml:space="preserve">97013 </w:t>
    </w:r>
    <w:r w:rsidR="00A64627" w:rsidRPr="00056483">
      <w:rPr>
        <w:rFonts w:cstheme="minorHAnsi"/>
        <w:color w:val="1F3864" w:themeColor="accent1" w:themeShade="80"/>
        <w:sz w:val="20"/>
        <w:szCs w:val="20"/>
      </w:rPr>
      <w:t xml:space="preserve">Comiso (RG) – Tel. 0932 961 750 -  </w:t>
    </w:r>
    <w:hyperlink r:id="rId10" w:history="1">
      <w:r w:rsidR="00A64627" w:rsidRPr="00056483">
        <w:rPr>
          <w:rStyle w:val="Collegamentoipertestuale"/>
          <w:rFonts w:cstheme="minorHAnsi"/>
          <w:color w:val="1F3864" w:themeColor="accent1" w:themeShade="80"/>
          <w:sz w:val="20"/>
          <w:szCs w:val="20"/>
        </w:rPr>
        <w:t>www.istitutocarduccicomiso.edu.it</w:t>
      </w:r>
    </w:hyperlink>
    <w:r w:rsidR="00096297" w:rsidRPr="00056483">
      <w:rPr>
        <w:rFonts w:cstheme="minorHAnsi"/>
        <w:color w:val="1F3864" w:themeColor="accent1" w:themeShade="80"/>
        <w:sz w:val="20"/>
        <w:szCs w:val="20"/>
      </w:rPr>
      <w:t xml:space="preserve"> </w:t>
    </w:r>
  </w:p>
  <w:p w:rsidR="00096297" w:rsidRPr="00056483" w:rsidRDefault="00096297" w:rsidP="00096297">
    <w:pPr>
      <w:pStyle w:val="Intestazione"/>
      <w:jc w:val="center"/>
      <w:rPr>
        <w:rFonts w:cstheme="minorHAnsi"/>
        <w:color w:val="1F3864" w:themeColor="accent1" w:themeShade="80"/>
        <w:sz w:val="20"/>
        <w:szCs w:val="20"/>
      </w:rPr>
    </w:pPr>
    <w:r w:rsidRPr="00056483">
      <w:rPr>
        <w:rFonts w:cstheme="minorHAnsi"/>
        <w:color w:val="1F3864" w:themeColor="accent1" w:themeShade="80"/>
        <w:sz w:val="20"/>
        <w:szCs w:val="20"/>
      </w:rPr>
      <w:t xml:space="preserve">e-mail: </w:t>
    </w:r>
    <w:hyperlink r:id="rId11" w:history="1">
      <w:r w:rsidRPr="00056483">
        <w:rPr>
          <w:rStyle w:val="Collegamentoipertestuale"/>
          <w:rFonts w:cstheme="minorHAnsi"/>
          <w:color w:val="1F3864" w:themeColor="accent1" w:themeShade="80"/>
          <w:sz w:val="20"/>
          <w:szCs w:val="20"/>
        </w:rPr>
        <w:t>rgis003008@istruzione.it</w:t>
      </w:r>
    </w:hyperlink>
    <w:r w:rsidRPr="00056483">
      <w:rPr>
        <w:rFonts w:cstheme="minorHAnsi"/>
        <w:color w:val="1F3864" w:themeColor="accent1" w:themeShade="80"/>
        <w:sz w:val="20"/>
        <w:szCs w:val="20"/>
      </w:rPr>
      <w:t xml:space="preserve"> – PEC: </w:t>
    </w:r>
    <w:hyperlink r:id="rId12" w:history="1">
      <w:r w:rsidRPr="00056483">
        <w:rPr>
          <w:rStyle w:val="Collegamentoipertestuale"/>
          <w:rFonts w:cstheme="minorHAnsi"/>
          <w:color w:val="1F3864" w:themeColor="accent1" w:themeShade="80"/>
          <w:sz w:val="20"/>
          <w:szCs w:val="20"/>
        </w:rPr>
        <w:t>rgis003008@pec.istruzione.it</w:t>
      </w:r>
    </w:hyperlink>
  </w:p>
  <w:p w:rsidR="00096297" w:rsidRPr="00056483" w:rsidRDefault="00096297" w:rsidP="00096297">
    <w:pPr>
      <w:pStyle w:val="Intestazione"/>
      <w:jc w:val="center"/>
      <w:rPr>
        <w:rFonts w:cstheme="minorHAnsi"/>
        <w:color w:val="1F3864" w:themeColor="accent1" w:themeShade="80"/>
        <w:sz w:val="20"/>
        <w:szCs w:val="20"/>
      </w:rPr>
    </w:pPr>
    <w:r w:rsidRPr="00056483">
      <w:rPr>
        <w:rFonts w:cstheme="minorHAnsi"/>
        <w:color w:val="1F3864" w:themeColor="accent1" w:themeShade="80"/>
        <w:sz w:val="20"/>
        <w:szCs w:val="20"/>
      </w:rPr>
      <w:t>Cod</w:t>
    </w:r>
    <w:r w:rsidR="00002DE0" w:rsidRPr="00056483">
      <w:rPr>
        <w:rFonts w:cstheme="minorHAnsi"/>
        <w:color w:val="1F3864" w:themeColor="accent1" w:themeShade="80"/>
        <w:sz w:val="20"/>
        <w:szCs w:val="20"/>
      </w:rPr>
      <w:t xml:space="preserve">ice </w:t>
    </w:r>
    <w:r w:rsidRPr="00056483">
      <w:rPr>
        <w:rFonts w:cstheme="minorHAnsi"/>
        <w:color w:val="1F3864" w:themeColor="accent1" w:themeShade="80"/>
        <w:sz w:val="20"/>
        <w:szCs w:val="20"/>
      </w:rPr>
      <w:t>Fiscale 91008020884 – Cod</w:t>
    </w:r>
    <w:r w:rsidR="00A32795" w:rsidRPr="00056483">
      <w:rPr>
        <w:rFonts w:cstheme="minorHAnsi"/>
        <w:color w:val="1F3864" w:themeColor="accent1" w:themeShade="80"/>
        <w:sz w:val="20"/>
        <w:szCs w:val="20"/>
      </w:rPr>
      <w:t xml:space="preserve">ice </w:t>
    </w:r>
    <w:r w:rsidRPr="00056483">
      <w:rPr>
        <w:rFonts w:cstheme="minorHAnsi"/>
        <w:color w:val="1F3864" w:themeColor="accent1" w:themeShade="80"/>
        <w:sz w:val="20"/>
        <w:szCs w:val="20"/>
      </w:rPr>
      <w:t>Ministeriale RGIS003008 – Cod</w:t>
    </w:r>
    <w:r w:rsidR="00A32795" w:rsidRPr="00056483">
      <w:rPr>
        <w:rFonts w:cstheme="minorHAnsi"/>
        <w:color w:val="1F3864" w:themeColor="accent1" w:themeShade="80"/>
        <w:sz w:val="20"/>
        <w:szCs w:val="20"/>
      </w:rPr>
      <w:t xml:space="preserve">ice </w:t>
    </w:r>
    <w:r w:rsidRPr="00056483">
      <w:rPr>
        <w:rFonts w:cstheme="minorHAnsi"/>
        <w:color w:val="1F3864" w:themeColor="accent1" w:themeShade="80"/>
        <w:sz w:val="20"/>
        <w:szCs w:val="20"/>
      </w:rPr>
      <w:t>Univoco Fatturazione: UF6C5J</w:t>
    </w:r>
  </w:p>
  <w:p w:rsidR="00096297" w:rsidRPr="00AE7475" w:rsidRDefault="00096297" w:rsidP="00096297">
    <w:pPr>
      <w:pStyle w:val="Intestazione"/>
      <w:rPr>
        <w:rFonts w:asciiTheme="majorHAnsi" w:hAnsiTheme="majorHAnsi" w:cstheme="majorHAnsi"/>
        <w:color w:val="2E74B5" w:themeColor="accent5" w:themeShade="B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E15" w:rsidRDefault="002C7E15">
    <w:pPr>
      <w:pStyle w:val="Intestazione"/>
    </w:pPr>
  </w:p>
  <w:p w:rsidR="002C7E15" w:rsidRDefault="002C7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B91A80"/>
    <w:multiLevelType w:val="multilevel"/>
    <w:tmpl w:val="B5D2BDD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6424050"/>
    <w:multiLevelType w:val="multilevel"/>
    <w:tmpl w:val="00D67C70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3" w15:restartNumberingAfterBreak="0">
    <w:nsid w:val="09D67E39"/>
    <w:multiLevelType w:val="multilevel"/>
    <w:tmpl w:val="63563E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10B21D5A"/>
    <w:multiLevelType w:val="multilevel"/>
    <w:tmpl w:val="81286D42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16323FB6"/>
    <w:multiLevelType w:val="hybridMultilevel"/>
    <w:tmpl w:val="4EC2BF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22FCA"/>
    <w:multiLevelType w:val="multilevel"/>
    <w:tmpl w:val="13D67D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CA673B"/>
    <w:multiLevelType w:val="multilevel"/>
    <w:tmpl w:val="355EA4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34F719EE"/>
    <w:multiLevelType w:val="multilevel"/>
    <w:tmpl w:val="E1BA27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4103428B"/>
    <w:multiLevelType w:val="multilevel"/>
    <w:tmpl w:val="1048171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38211BC"/>
    <w:multiLevelType w:val="multilevel"/>
    <w:tmpl w:val="2BE084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68064DA"/>
    <w:multiLevelType w:val="multilevel"/>
    <w:tmpl w:val="B54255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7735719"/>
    <w:multiLevelType w:val="multilevel"/>
    <w:tmpl w:val="98C2DF2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479561F8"/>
    <w:multiLevelType w:val="multilevel"/>
    <w:tmpl w:val="8160E41C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687" w:hanging="180"/>
      </w:pPr>
      <w:rPr>
        <w:vertAlign w:val="baseline"/>
      </w:rPr>
    </w:lvl>
  </w:abstractNum>
  <w:abstractNum w:abstractNumId="14" w15:restartNumberingAfterBreak="0">
    <w:nsid w:val="49FD356C"/>
    <w:multiLevelType w:val="multilevel"/>
    <w:tmpl w:val="388003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50F45D99"/>
    <w:multiLevelType w:val="multilevel"/>
    <w:tmpl w:val="0DE2D2F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32E536E"/>
    <w:multiLevelType w:val="multilevel"/>
    <w:tmpl w:val="C44645F8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F91782F"/>
    <w:multiLevelType w:val="hybridMultilevel"/>
    <w:tmpl w:val="DE58596C"/>
    <w:lvl w:ilvl="0" w:tplc="08D088F0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31F7562"/>
    <w:multiLevelType w:val="multilevel"/>
    <w:tmpl w:val="E4CC00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6A283D4F"/>
    <w:multiLevelType w:val="multilevel"/>
    <w:tmpl w:val="99A267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6FAB535D"/>
    <w:multiLevelType w:val="multilevel"/>
    <w:tmpl w:val="DC681ED8"/>
    <w:lvl w:ilvl="0">
      <w:start w:val="1"/>
      <w:numFmt w:val="decimal"/>
      <w:lvlText w:val="%1."/>
      <w:lvlJc w:val="left"/>
      <w:pPr>
        <w:ind w:left="36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21" w15:restartNumberingAfterBreak="0">
    <w:nsid w:val="73BB277E"/>
    <w:multiLevelType w:val="multilevel"/>
    <w:tmpl w:val="8EE0BBA6"/>
    <w:lvl w:ilvl="0">
      <w:start w:val="14"/>
      <w:numFmt w:val="decimal"/>
      <w:lvlText w:val="%1."/>
      <w:lvlJc w:val="left"/>
      <w:pPr>
        <w:ind w:left="547" w:hanging="405"/>
      </w:pPr>
      <w:rPr>
        <w:rFonts w:ascii="Arial" w:eastAsia="Arial" w:hAnsi="Arial" w:cs="Arial"/>
        <w:b/>
        <w:i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262" w:hanging="180"/>
      </w:pPr>
      <w:rPr>
        <w:vertAlign w:val="baseline"/>
      </w:rPr>
    </w:lvl>
  </w:abstractNum>
  <w:abstractNum w:abstractNumId="22" w15:restartNumberingAfterBreak="0">
    <w:nsid w:val="78AF31D3"/>
    <w:multiLevelType w:val="multilevel"/>
    <w:tmpl w:val="4482A37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79A27CF5"/>
    <w:multiLevelType w:val="multilevel"/>
    <w:tmpl w:val="0C1A87D6"/>
    <w:lvl w:ilvl="0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7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3"/>
  </w:num>
  <w:num w:numId="8">
    <w:abstractNumId w:val="6"/>
  </w:num>
  <w:num w:numId="9">
    <w:abstractNumId w:val="7"/>
  </w:num>
  <w:num w:numId="10">
    <w:abstractNumId w:val="8"/>
  </w:num>
  <w:num w:numId="11">
    <w:abstractNumId w:val="14"/>
  </w:num>
  <w:num w:numId="12">
    <w:abstractNumId w:val="12"/>
  </w:num>
  <w:num w:numId="13">
    <w:abstractNumId w:val="20"/>
  </w:num>
  <w:num w:numId="14">
    <w:abstractNumId w:val="18"/>
  </w:num>
  <w:num w:numId="15">
    <w:abstractNumId w:val="13"/>
  </w:num>
  <w:num w:numId="16">
    <w:abstractNumId w:val="22"/>
  </w:num>
  <w:num w:numId="17">
    <w:abstractNumId w:val="23"/>
  </w:num>
  <w:num w:numId="18">
    <w:abstractNumId w:val="15"/>
  </w:num>
  <w:num w:numId="19">
    <w:abstractNumId w:val="16"/>
  </w:num>
  <w:num w:numId="20">
    <w:abstractNumId w:val="21"/>
  </w:num>
  <w:num w:numId="21">
    <w:abstractNumId w:val="10"/>
  </w:num>
  <w:num w:numId="22">
    <w:abstractNumId w:val="1"/>
  </w:num>
  <w:num w:numId="23">
    <w:abstractNumId w:val="19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AAA"/>
    <w:rsid w:val="00002DE0"/>
    <w:rsid w:val="000348AD"/>
    <w:rsid w:val="000364B0"/>
    <w:rsid w:val="00056483"/>
    <w:rsid w:val="00060D06"/>
    <w:rsid w:val="00075A28"/>
    <w:rsid w:val="00084FDF"/>
    <w:rsid w:val="00096297"/>
    <w:rsid w:val="00165DFD"/>
    <w:rsid w:val="001E1B71"/>
    <w:rsid w:val="00201FD5"/>
    <w:rsid w:val="00223B3C"/>
    <w:rsid w:val="00234A06"/>
    <w:rsid w:val="0024284B"/>
    <w:rsid w:val="0027548C"/>
    <w:rsid w:val="002B39F7"/>
    <w:rsid w:val="002B5B10"/>
    <w:rsid w:val="002C7E15"/>
    <w:rsid w:val="002E62F6"/>
    <w:rsid w:val="00324A97"/>
    <w:rsid w:val="00354311"/>
    <w:rsid w:val="00360B2F"/>
    <w:rsid w:val="003F2311"/>
    <w:rsid w:val="00401FC0"/>
    <w:rsid w:val="0045003F"/>
    <w:rsid w:val="004750E0"/>
    <w:rsid w:val="00483BAD"/>
    <w:rsid w:val="00490765"/>
    <w:rsid w:val="004C6AAF"/>
    <w:rsid w:val="004E5922"/>
    <w:rsid w:val="005B4C32"/>
    <w:rsid w:val="005C299A"/>
    <w:rsid w:val="0066415D"/>
    <w:rsid w:val="0067019B"/>
    <w:rsid w:val="00672FFB"/>
    <w:rsid w:val="006C3664"/>
    <w:rsid w:val="006C4076"/>
    <w:rsid w:val="006F5FB9"/>
    <w:rsid w:val="006F6091"/>
    <w:rsid w:val="00773FC4"/>
    <w:rsid w:val="007A2C87"/>
    <w:rsid w:val="007C4401"/>
    <w:rsid w:val="0080611D"/>
    <w:rsid w:val="0082233E"/>
    <w:rsid w:val="00853D5F"/>
    <w:rsid w:val="00873C3C"/>
    <w:rsid w:val="008C46C1"/>
    <w:rsid w:val="008D6E69"/>
    <w:rsid w:val="00910652"/>
    <w:rsid w:val="0095113C"/>
    <w:rsid w:val="00997B43"/>
    <w:rsid w:val="009A3E2B"/>
    <w:rsid w:val="009B635D"/>
    <w:rsid w:val="00A253CF"/>
    <w:rsid w:val="00A324A9"/>
    <w:rsid w:val="00A32795"/>
    <w:rsid w:val="00A64627"/>
    <w:rsid w:val="00AD1DB0"/>
    <w:rsid w:val="00AE48A1"/>
    <w:rsid w:val="00AE7475"/>
    <w:rsid w:val="00B20C58"/>
    <w:rsid w:val="00B87AAA"/>
    <w:rsid w:val="00BC5A1B"/>
    <w:rsid w:val="00BE0E30"/>
    <w:rsid w:val="00C14448"/>
    <w:rsid w:val="00C16FE6"/>
    <w:rsid w:val="00C335CE"/>
    <w:rsid w:val="00C478C2"/>
    <w:rsid w:val="00CA68A2"/>
    <w:rsid w:val="00CB18CE"/>
    <w:rsid w:val="00D104CB"/>
    <w:rsid w:val="00D608CD"/>
    <w:rsid w:val="00D71C46"/>
    <w:rsid w:val="00DB7671"/>
    <w:rsid w:val="00DD2629"/>
    <w:rsid w:val="00DE027C"/>
    <w:rsid w:val="00E4457B"/>
    <w:rsid w:val="00F7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E5B5D"/>
  <w15:chartTrackingRefBased/>
  <w15:docId w15:val="{006FC90D-10BC-4CE5-8B66-F930FB1E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6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106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106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0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0765"/>
  </w:style>
  <w:style w:type="paragraph" w:styleId="Pidipagina">
    <w:name w:val="footer"/>
    <w:basedOn w:val="Normale"/>
    <w:link w:val="PidipaginaCarattere"/>
    <w:uiPriority w:val="99"/>
    <w:unhideWhenUsed/>
    <w:rsid w:val="00490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0765"/>
  </w:style>
  <w:style w:type="character" w:styleId="Collegamentoipertestuale">
    <w:name w:val="Hyperlink"/>
    <w:basedOn w:val="Carpredefinitoparagrafo"/>
    <w:uiPriority w:val="99"/>
    <w:unhideWhenUsed/>
    <w:rsid w:val="005C299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C299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97B4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97B4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7B43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95113C"/>
    <w:rPr>
      <w:color w:val="808080"/>
    </w:rPr>
  </w:style>
  <w:style w:type="paragraph" w:styleId="Paragrafoelenco">
    <w:name w:val="List Paragraph"/>
    <w:basedOn w:val="Normale"/>
    <w:uiPriority w:val="34"/>
    <w:qFormat/>
    <w:rsid w:val="007C4401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9106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10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106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106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ile">
    <w:name w:val="Stile"/>
    <w:rsid w:val="000364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hyperlink" Target="mailto:rgis003008@pec.istruzione.it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hyperlink" Target="mailto:rgis003008@istruzione.it" TargetMode="External"/><Relationship Id="rId5" Type="http://schemas.openxmlformats.org/officeDocument/2006/relationships/image" Target="media/image5.svg"/><Relationship Id="rId10" Type="http://schemas.openxmlformats.org/officeDocument/2006/relationships/hyperlink" Target="http://www.istitutocarduccicomiso.edu.it" TargetMode="External"/><Relationship Id="rId4" Type="http://schemas.openxmlformats.org/officeDocument/2006/relationships/image" Target="media/image3.png"/><Relationship Id="rId9" Type="http://schemas.openxmlformats.org/officeDocument/2006/relationships/image" Target="media/image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CartaIntestata_Carducci_Colore_rev.1-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3809A-F823-49C6-A4AA-70E404622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CartaIntestata_Carducci_Colore_rev.1-Circolari</Template>
  <TotalTime>0</TotalTime>
  <Pages>9</Pages>
  <Words>2441</Words>
  <Characters>13916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2024-09-30T13:18:00Z</cp:lastPrinted>
  <dcterms:created xsi:type="dcterms:W3CDTF">2025-10-16T09:51:00Z</dcterms:created>
  <dcterms:modified xsi:type="dcterms:W3CDTF">2025-10-16T09:51:00Z</dcterms:modified>
</cp:coreProperties>
</file>