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85E0" w14:textId="4C5E843C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  <w:bookmarkStart w:id="0" w:name="_heading=h.mmm3tdmstk2" w:colFirst="0" w:colLast="0"/>
      <w:bookmarkEnd w:id="0"/>
      <w:r w:rsidRPr="00E23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MODALITA’ ORGANIZZATIVE PROVE INVALSI</w:t>
      </w:r>
    </w:p>
    <w:p w14:paraId="35B5BCF7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  <w:r w:rsidRPr="00E23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CLASSI SECONDE</w:t>
      </w:r>
    </w:p>
    <w:p w14:paraId="181F1A5D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23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LABORATORIO LICEO ARTISTICO</w:t>
      </w:r>
    </w:p>
    <w:tbl>
      <w:tblPr>
        <w:tblW w:w="10371" w:type="dxa"/>
        <w:tblInd w:w="-32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71"/>
      </w:tblGrid>
      <w:tr w:rsidR="00E23F3B" w:rsidRPr="00E23F3B" w14:paraId="5C81CED3" w14:textId="77777777" w:rsidTr="00E10D1C">
        <w:trPr>
          <w:trHeight w:val="145"/>
        </w:trPr>
        <w:tc>
          <w:tcPr>
            <w:tcW w:w="10371" w:type="dxa"/>
          </w:tcPr>
          <w:p w14:paraId="7C4311F6" w14:textId="77777777" w:rsidR="00E23F3B" w:rsidRPr="00E23F3B" w:rsidRDefault="00E23F3B" w:rsidP="00E23F3B">
            <w:pPr>
              <w:spacing w:after="0" w:line="240" w:lineRule="auto"/>
              <w:rPr>
                <w:rFonts w:ascii="Calibri" w:eastAsia="Calibri" w:hAnsi="Calibri" w:cs="Calibri"/>
                <w:lang w:eastAsia="it-IT"/>
              </w:rPr>
            </w:pPr>
          </w:p>
          <w:tbl>
            <w:tblPr>
              <w:tblW w:w="10365" w:type="dxa"/>
              <w:tblLayout w:type="fixed"/>
              <w:tblLook w:val="0400" w:firstRow="0" w:lastRow="0" w:firstColumn="0" w:lastColumn="0" w:noHBand="0" w:noVBand="1"/>
            </w:tblPr>
            <w:tblGrid>
              <w:gridCol w:w="10365"/>
            </w:tblGrid>
            <w:tr w:rsidR="00E23F3B" w:rsidRPr="00E23F3B" w14:paraId="27E349B3" w14:textId="77777777" w:rsidTr="00E10D1C">
              <w:trPr>
                <w:trHeight w:val="145"/>
              </w:trPr>
              <w:tc>
                <w:tcPr>
                  <w:tcW w:w="10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1502B4" w14:textId="77777777" w:rsidR="00E23F3B" w:rsidRPr="00E23F3B" w:rsidRDefault="00E23F3B" w:rsidP="00E23F3B">
                  <w:pPr>
                    <w:widowControl w:val="0"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lang w:eastAsia="it-IT"/>
                    </w:rPr>
                  </w:pPr>
                </w:p>
                <w:tbl>
                  <w:tblPr>
                    <w:tblW w:w="937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124"/>
                    <w:gridCol w:w="1656"/>
                    <w:gridCol w:w="1469"/>
                    <w:gridCol w:w="3126"/>
                  </w:tblGrid>
                  <w:tr w:rsidR="00E23F3B" w:rsidRPr="00E23F3B" w14:paraId="5B6E6EF1" w14:textId="77777777" w:rsidTr="00E10D1C">
                    <w:trPr>
                      <w:trHeight w:val="93"/>
                    </w:trPr>
                    <w:tc>
                      <w:tcPr>
                        <w:tcW w:w="937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5158271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>GIOVEDI 15 MAGGIO PROVA DI ITALIANO</w:t>
                        </w:r>
                      </w:p>
                      <w:p w14:paraId="4539F4BA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>90 minuti +15 minuti (questionario)</w:t>
                        </w:r>
                      </w:p>
                    </w:tc>
                  </w:tr>
                  <w:tr w:rsidR="00E23F3B" w:rsidRPr="00E23F3B" w14:paraId="62F8B351" w14:textId="77777777" w:rsidTr="00E10D1C">
                    <w:trPr>
                      <w:trHeight w:val="251"/>
                    </w:trPr>
                    <w:tc>
                      <w:tcPr>
                        <w:tcW w:w="3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6A2F88E" w14:textId="77777777" w:rsidR="00E23F3B" w:rsidRPr="00E23F3B" w:rsidRDefault="00E23F3B" w:rsidP="00E23F3B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52633BB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>CLASSI</w:t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59B6619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>Nr. Alunni</w:t>
                        </w:r>
                      </w:p>
                    </w:tc>
                    <w:tc>
                      <w:tcPr>
                        <w:tcW w:w="3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5A8ACC3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>DOCENTE SOMMINISTRATORE</w:t>
                        </w:r>
                      </w:p>
                    </w:tc>
                  </w:tr>
                  <w:tr w:rsidR="00E23F3B" w:rsidRPr="00E23F3B" w14:paraId="61B492AB" w14:textId="77777777" w:rsidTr="00E10D1C">
                    <w:trPr>
                      <w:trHeight w:val="803"/>
                    </w:trPr>
                    <w:tc>
                      <w:tcPr>
                        <w:tcW w:w="3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A041BA4" w14:textId="77777777" w:rsidR="00E23F3B" w:rsidRPr="00E23F3B" w:rsidRDefault="00E23F3B" w:rsidP="00E23F3B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 xml:space="preserve">I TURNO </w:t>
                        </w:r>
                      </w:p>
                      <w:p w14:paraId="0AA54E07" w14:textId="77777777" w:rsidR="00E23F3B" w:rsidRPr="00E23F3B" w:rsidRDefault="00E23F3B" w:rsidP="00E23F3B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>ORE 8.30/10.15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2AF284E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 xml:space="preserve">2Aa </w:t>
                        </w:r>
                      </w:p>
                      <w:p w14:paraId="14A9EFF0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666751F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it-IT"/>
                          </w:rPr>
                          <w:t>18</w:t>
                        </w:r>
                      </w:p>
                      <w:p w14:paraId="33A81A2D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3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3010A1C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it-IT"/>
                          </w:rPr>
                        </w:pPr>
                      </w:p>
                      <w:p w14:paraId="69EDC53D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it-IT"/>
                          </w:rPr>
                          <w:t>BUCCHERI T.</w:t>
                        </w:r>
                      </w:p>
                    </w:tc>
                  </w:tr>
                  <w:tr w:rsidR="00E23F3B" w:rsidRPr="00E23F3B" w14:paraId="36CF1EE7" w14:textId="77777777" w:rsidTr="00E10D1C">
                    <w:trPr>
                      <w:trHeight w:val="847"/>
                    </w:trPr>
                    <w:tc>
                      <w:tcPr>
                        <w:tcW w:w="3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76B9E55" w14:textId="77777777" w:rsidR="00E23F3B" w:rsidRPr="00E23F3B" w:rsidRDefault="00E23F3B" w:rsidP="00E23F3B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proofErr w:type="gramStart"/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>II</w:t>
                        </w:r>
                        <w:proofErr w:type="gramEnd"/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 xml:space="preserve"> TURNO </w:t>
                        </w:r>
                      </w:p>
                      <w:p w14:paraId="26A61885" w14:textId="77777777" w:rsidR="00E23F3B" w:rsidRPr="00E23F3B" w:rsidRDefault="00E23F3B" w:rsidP="00E23F3B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>ORE 10:15/12.00</w:t>
                        </w:r>
                      </w:p>
                      <w:p w14:paraId="4D076089" w14:textId="77777777" w:rsidR="00E23F3B" w:rsidRPr="00E23F3B" w:rsidRDefault="00E23F3B" w:rsidP="00E23F3B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F0F46C8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it-IT"/>
                          </w:rPr>
                          <w:t xml:space="preserve">2Ba </w:t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81B266B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it-IT"/>
                          </w:rPr>
                          <w:t>20</w:t>
                        </w:r>
                      </w:p>
                    </w:tc>
                    <w:tc>
                      <w:tcPr>
                        <w:tcW w:w="3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49DC6D0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it-IT"/>
                          </w:rPr>
                        </w:pPr>
                      </w:p>
                      <w:p w14:paraId="73E101C9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it-IT"/>
                          </w:rPr>
                          <w:t xml:space="preserve">IEMOLO </w:t>
                        </w:r>
                        <w:proofErr w:type="gramStart"/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it-IT"/>
                          </w:rPr>
                          <w:t>M.G.(</w:t>
                        </w:r>
                        <w:proofErr w:type="gramEnd"/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it-IT"/>
                          </w:rPr>
                          <w:t>10,15-11,15)</w:t>
                        </w:r>
                      </w:p>
                      <w:p w14:paraId="1A0E6F43" w14:textId="77777777" w:rsidR="00E23F3B" w:rsidRPr="00E23F3B" w:rsidRDefault="00E23F3B" w:rsidP="00E23F3B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it-IT"/>
                          </w:rPr>
                        </w:pPr>
                        <w:r w:rsidRPr="00E23F3B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  <w:lang w:eastAsia="it-IT"/>
                          </w:rPr>
                          <w:t>FERMA M.C.  (11,15-12,00)</w:t>
                        </w:r>
                      </w:p>
                    </w:tc>
                  </w:tr>
                </w:tbl>
                <w:p w14:paraId="42E15B49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lang w:eastAsia="it-IT"/>
                    </w:rPr>
                  </w:pPr>
                </w:p>
                <w:p w14:paraId="5A77D16A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lang w:eastAsia="it-IT"/>
                    </w:rPr>
                  </w:pPr>
                </w:p>
                <w:p w14:paraId="41A9BDCD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lang w:eastAsia="it-IT"/>
                    </w:rPr>
                  </w:pPr>
                </w:p>
              </w:tc>
            </w:tr>
          </w:tbl>
          <w:p w14:paraId="558F24E7" w14:textId="77777777" w:rsidR="00E23F3B" w:rsidRPr="00E23F3B" w:rsidRDefault="00E23F3B" w:rsidP="00E23F3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tbl>
            <w:tblPr>
              <w:tblW w:w="963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93"/>
              <w:gridCol w:w="2378"/>
              <w:gridCol w:w="1746"/>
              <w:gridCol w:w="3113"/>
            </w:tblGrid>
            <w:tr w:rsidR="00E23F3B" w:rsidRPr="00E23F3B" w14:paraId="285671DC" w14:textId="77777777" w:rsidTr="00E10D1C">
              <w:tc>
                <w:tcPr>
                  <w:tcW w:w="963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8799B1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>VENERDI 16 MAGGIO PROVA DI MATEMATICA</w:t>
                  </w:r>
                </w:p>
                <w:p w14:paraId="40200B18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8EAADB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lang w:eastAsia="it-IT"/>
                    </w:rPr>
                    <w:t>90</w:t>
                  </w: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8EAADB"/>
                      <w:lang w:eastAsia="it-IT"/>
                    </w:rPr>
                    <w:t xml:space="preserve"> </w:t>
                  </w: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>minuti +15 minuti (questionario)</w:t>
                  </w: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8EAADB"/>
                      <w:lang w:eastAsia="it-IT"/>
                    </w:rPr>
                    <w:t xml:space="preserve"> </w:t>
                  </w:r>
                </w:p>
              </w:tc>
            </w:tr>
            <w:tr w:rsidR="00E23F3B" w:rsidRPr="00E23F3B" w14:paraId="50932605" w14:textId="77777777" w:rsidTr="00E10D1C"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5ACC1B" w14:textId="77777777" w:rsidR="00E23F3B" w:rsidRPr="00E23F3B" w:rsidRDefault="00E23F3B" w:rsidP="00E23F3B">
                  <w:pPr>
                    <w:spacing w:line="256" w:lineRule="auto"/>
                    <w:rPr>
                      <w:rFonts w:ascii="Calibri" w:eastAsia="Calibri" w:hAnsi="Calibri" w:cs="Calibri"/>
                      <w:color w:val="000000"/>
                      <w:lang w:eastAsia="it-IT"/>
                    </w:rPr>
                  </w:pP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54F0B8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>CLASSI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A36C35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>NR. ALUNNI</w:t>
                  </w:r>
                </w:p>
              </w:tc>
              <w:tc>
                <w:tcPr>
                  <w:tcW w:w="31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7AEAEB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>DOCENTE SOMMINISTRATORE</w:t>
                  </w:r>
                </w:p>
              </w:tc>
            </w:tr>
            <w:tr w:rsidR="00E23F3B" w:rsidRPr="00E23F3B" w14:paraId="7B11D54D" w14:textId="77777777" w:rsidTr="00E10D1C"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2666D5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 xml:space="preserve">I TURNO </w:t>
                  </w:r>
                </w:p>
                <w:p w14:paraId="3443CB20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>ORE 8.00/9.45</w:t>
                  </w: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D46AFC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 xml:space="preserve">2Aa </w:t>
                  </w:r>
                </w:p>
                <w:p w14:paraId="1B190FA7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7A45CC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color w:val="000000"/>
                      <w:lang w:eastAsia="it-IT"/>
                    </w:rPr>
                    <w:t>18</w:t>
                  </w:r>
                </w:p>
                <w:p w14:paraId="0CD46B92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it-IT"/>
                    </w:rPr>
                  </w:pPr>
                </w:p>
              </w:tc>
              <w:tc>
                <w:tcPr>
                  <w:tcW w:w="31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F65F4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it-IT"/>
                    </w:rPr>
                  </w:pPr>
                </w:p>
                <w:p w14:paraId="51671808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it-IT"/>
                    </w:rPr>
                    <w:t>D’ANGELO P.</w:t>
                  </w:r>
                </w:p>
              </w:tc>
            </w:tr>
            <w:tr w:rsidR="00E23F3B" w:rsidRPr="00E23F3B" w14:paraId="254D0CEE" w14:textId="77777777" w:rsidTr="00E10D1C">
              <w:trPr>
                <w:trHeight w:val="675"/>
              </w:trPr>
              <w:tc>
                <w:tcPr>
                  <w:tcW w:w="23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30E879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  <w:proofErr w:type="gramStart"/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>II</w:t>
                  </w:r>
                  <w:proofErr w:type="gramEnd"/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 xml:space="preserve"> TURNO </w:t>
                  </w:r>
                </w:p>
                <w:p w14:paraId="4D5373C0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>ORE 10:00/11.45</w:t>
                  </w:r>
                </w:p>
                <w:p w14:paraId="158C6817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81FDF1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it-IT"/>
                    </w:rPr>
                    <w:t xml:space="preserve">2Ba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F7DA40" w14:textId="77777777" w:rsidR="00E23F3B" w:rsidRPr="00E23F3B" w:rsidRDefault="00E23F3B" w:rsidP="00E23F3B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color w:val="000000"/>
                      <w:lang w:eastAsia="it-IT"/>
                    </w:rPr>
                    <w:t>20</w:t>
                  </w:r>
                </w:p>
              </w:tc>
              <w:tc>
                <w:tcPr>
                  <w:tcW w:w="31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C789B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it-IT"/>
                    </w:rPr>
                    <w:t xml:space="preserve">      </w:t>
                  </w:r>
                </w:p>
                <w:p w14:paraId="002BA45C" w14:textId="77777777" w:rsidR="00E23F3B" w:rsidRPr="00E23F3B" w:rsidRDefault="00E23F3B" w:rsidP="00E23F3B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it-IT"/>
                    </w:rPr>
                  </w:pPr>
                  <w:r w:rsidRPr="00E23F3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it-IT"/>
                    </w:rPr>
                    <w:t xml:space="preserve">                RANIOLO T.</w:t>
                  </w:r>
                </w:p>
              </w:tc>
            </w:tr>
          </w:tbl>
          <w:p w14:paraId="17F5C016" w14:textId="77777777" w:rsidR="00E23F3B" w:rsidRPr="00E23F3B" w:rsidRDefault="00E23F3B" w:rsidP="00E23F3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49D6C1A4" w14:textId="77777777" w:rsidR="00E23F3B" w:rsidRPr="00E23F3B" w:rsidRDefault="00E23F3B" w:rsidP="00E23F3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4ECF8C84" w14:textId="77777777" w:rsidR="00E23F3B" w:rsidRPr="00E23F3B" w:rsidRDefault="00E23F3B" w:rsidP="00E23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0B4E78E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bookmarkStart w:id="1" w:name="_heading=h.gjdgxs" w:colFirst="0" w:colLast="0"/>
            <w:bookmarkEnd w:id="1"/>
          </w:p>
        </w:tc>
      </w:tr>
    </w:tbl>
    <w:p w14:paraId="226D60E4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E23F3B" w:rsidRPr="00E23F3B" w14:paraId="6EB2A0CD" w14:textId="77777777" w:rsidTr="00E10D1C">
        <w:trPr>
          <w:trHeight w:val="93"/>
        </w:trPr>
        <w:tc>
          <w:tcPr>
            <w:tcW w:w="9376" w:type="dxa"/>
            <w:gridSpan w:val="4"/>
            <w:shd w:val="clear" w:color="auto" w:fill="FFFFFF"/>
          </w:tcPr>
          <w:p w14:paraId="592AE0EB" w14:textId="6103D41A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SABATO  17 MAGGIO PROVA DI ITALIANO</w:t>
            </w:r>
          </w:p>
          <w:p w14:paraId="5D038C4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+15 minuti (questionario)</w:t>
            </w:r>
          </w:p>
          <w:p w14:paraId="6C28A79A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E23F3B" w:rsidRPr="00E23F3B" w14:paraId="35D0F904" w14:textId="77777777" w:rsidTr="00E10D1C">
        <w:trPr>
          <w:trHeight w:val="251"/>
        </w:trPr>
        <w:tc>
          <w:tcPr>
            <w:tcW w:w="3125" w:type="dxa"/>
          </w:tcPr>
          <w:p w14:paraId="55CFBB0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73" w:type="dxa"/>
          </w:tcPr>
          <w:p w14:paraId="1D45E9CF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1E2778E0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2" w:type="dxa"/>
          </w:tcPr>
          <w:p w14:paraId="6B54F89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  <w:tr w:rsidR="00E23F3B" w:rsidRPr="00E23F3B" w14:paraId="7840E2C3" w14:textId="77777777" w:rsidTr="00E10D1C">
        <w:trPr>
          <w:trHeight w:val="105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F196" w14:textId="77777777" w:rsidR="00E23F3B" w:rsidRPr="00E23F3B" w:rsidRDefault="00E23F3B" w:rsidP="00E23F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bookmarkStart w:id="2" w:name="_heading=h.2znamtbhysxh" w:colFirst="0" w:colLast="0"/>
            <w:bookmarkEnd w:id="2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3F59C6E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8.30/10.15</w:t>
            </w:r>
          </w:p>
        </w:tc>
        <w:tc>
          <w:tcPr>
            <w:tcW w:w="1973" w:type="dxa"/>
          </w:tcPr>
          <w:p w14:paraId="722F993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2Ca</w:t>
            </w:r>
          </w:p>
        </w:tc>
        <w:tc>
          <w:tcPr>
            <w:tcW w:w="1276" w:type="dxa"/>
          </w:tcPr>
          <w:p w14:paraId="2715363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</w:t>
            </w:r>
          </w:p>
          <w:p w14:paraId="73CD72AE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3002" w:type="dxa"/>
          </w:tcPr>
          <w:p w14:paraId="2BB57ED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6CCFBADF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PIAZZA L.</w:t>
            </w:r>
          </w:p>
        </w:tc>
      </w:tr>
      <w:tr w:rsidR="00E23F3B" w:rsidRPr="00E23F3B" w14:paraId="14EE15AA" w14:textId="77777777" w:rsidTr="00E10D1C">
        <w:trPr>
          <w:trHeight w:val="105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4674" w14:textId="77777777" w:rsidR="00E23F3B" w:rsidRPr="00E23F3B" w:rsidRDefault="00E23F3B" w:rsidP="00E23F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2BC3B479" w14:textId="77777777" w:rsidR="00E23F3B" w:rsidRPr="00E23F3B" w:rsidRDefault="00E23F3B" w:rsidP="00E23F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10:15/12.00</w:t>
            </w:r>
          </w:p>
          <w:p w14:paraId="0DEF41D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73" w:type="dxa"/>
          </w:tcPr>
          <w:p w14:paraId="2EBD1A8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2Da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27AEEBC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</w:t>
            </w:r>
          </w:p>
          <w:p w14:paraId="7C98297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3002" w:type="dxa"/>
            <w:tcBorders>
              <w:left w:val="single" w:sz="4" w:space="0" w:color="000000"/>
            </w:tcBorders>
          </w:tcPr>
          <w:p w14:paraId="747C14A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5730EA5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RANDAZZO M.C.</w:t>
            </w:r>
          </w:p>
          <w:p w14:paraId="0A9BC55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FERRARO M.</w:t>
            </w:r>
          </w:p>
        </w:tc>
      </w:tr>
    </w:tbl>
    <w:p w14:paraId="0CC1CEB0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222E4B2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E23F3B" w:rsidRPr="00E23F3B" w14:paraId="1EDBFC4A" w14:textId="77777777" w:rsidTr="00E10D1C">
        <w:trPr>
          <w:trHeight w:val="93"/>
        </w:trPr>
        <w:tc>
          <w:tcPr>
            <w:tcW w:w="9376" w:type="dxa"/>
            <w:gridSpan w:val="4"/>
            <w:shd w:val="clear" w:color="auto" w:fill="FFFFFF"/>
          </w:tcPr>
          <w:p w14:paraId="0FAC415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LUNEDI 19 MAGGIO PROVA DI MATEMATICA</w:t>
            </w:r>
          </w:p>
          <w:p w14:paraId="5E5303F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+15 minuti questionario</w:t>
            </w:r>
          </w:p>
          <w:p w14:paraId="31CCF4E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E23F3B" w:rsidRPr="00E23F3B" w14:paraId="59E0C4CA" w14:textId="77777777" w:rsidTr="00E10D1C">
        <w:trPr>
          <w:trHeight w:val="251"/>
        </w:trPr>
        <w:tc>
          <w:tcPr>
            <w:tcW w:w="3125" w:type="dxa"/>
          </w:tcPr>
          <w:p w14:paraId="786A697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73" w:type="dxa"/>
          </w:tcPr>
          <w:p w14:paraId="255CD81E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75DBC14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2" w:type="dxa"/>
          </w:tcPr>
          <w:p w14:paraId="0A938EFA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</w:tbl>
    <w:p w14:paraId="1EEA6D86" w14:textId="77777777" w:rsidR="00E23F3B" w:rsidRPr="00E23F3B" w:rsidRDefault="00E23F3B" w:rsidP="00E23F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E23F3B" w:rsidRPr="00E23F3B" w14:paraId="47557490" w14:textId="77777777" w:rsidTr="00E10D1C">
        <w:trPr>
          <w:trHeight w:val="105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75FD" w14:textId="77777777" w:rsidR="00E23F3B" w:rsidRPr="00E23F3B" w:rsidRDefault="00E23F3B" w:rsidP="00E23F3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0253294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8.30/10.15</w:t>
            </w:r>
          </w:p>
        </w:tc>
        <w:tc>
          <w:tcPr>
            <w:tcW w:w="1973" w:type="dxa"/>
          </w:tcPr>
          <w:p w14:paraId="4B625AE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2Ca</w:t>
            </w:r>
          </w:p>
        </w:tc>
        <w:tc>
          <w:tcPr>
            <w:tcW w:w="1276" w:type="dxa"/>
          </w:tcPr>
          <w:p w14:paraId="174579C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</w:t>
            </w:r>
          </w:p>
          <w:p w14:paraId="5F5CAFF0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3002" w:type="dxa"/>
          </w:tcPr>
          <w:p w14:paraId="01D6675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14:paraId="1946AC8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       </w:t>
            </w: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SALAFIA F.</w:t>
            </w:r>
          </w:p>
        </w:tc>
      </w:tr>
      <w:tr w:rsidR="00E23F3B" w:rsidRPr="00E23F3B" w14:paraId="4AFDEB41" w14:textId="77777777" w:rsidTr="00E10D1C">
        <w:trPr>
          <w:trHeight w:val="105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87AA" w14:textId="77777777" w:rsidR="00E23F3B" w:rsidRPr="00E23F3B" w:rsidRDefault="00E23F3B" w:rsidP="00E23F3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361245F2" w14:textId="77777777" w:rsidR="00E23F3B" w:rsidRPr="00E23F3B" w:rsidRDefault="00E23F3B" w:rsidP="00E23F3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10:15/12.00</w:t>
            </w:r>
          </w:p>
          <w:p w14:paraId="76122FC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973" w:type="dxa"/>
          </w:tcPr>
          <w:p w14:paraId="32C0B1FA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2Da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14:paraId="257889E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13</w:t>
            </w:r>
          </w:p>
          <w:p w14:paraId="1C4E503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3002" w:type="dxa"/>
            <w:tcBorders>
              <w:left w:val="single" w:sz="4" w:space="0" w:color="000000"/>
            </w:tcBorders>
          </w:tcPr>
          <w:p w14:paraId="0367E86F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VACIRCA G. (10,15-11,15)</w:t>
            </w:r>
          </w:p>
          <w:p w14:paraId="444CA25F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RANDAZZO </w:t>
            </w: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M.C.(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11,15-12,15)</w:t>
            </w:r>
          </w:p>
        </w:tc>
      </w:tr>
    </w:tbl>
    <w:p w14:paraId="0A37072A" w14:textId="77777777" w:rsidR="00E23F3B" w:rsidRPr="00E23F3B" w:rsidRDefault="00E23F3B" w:rsidP="00E23F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E23F3B" w:rsidRPr="00E23F3B" w14:paraId="372796AF" w14:textId="77777777" w:rsidTr="00E10D1C"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7C1A94F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22D1EF9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E0891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it-IT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42F7CAB0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</w:tbl>
    <w:p w14:paraId="6B986EF5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  <w:bookmarkStart w:id="3" w:name="_heading=h.65ffu5wczd8j" w:colFirst="0" w:colLast="0"/>
      <w:bookmarkStart w:id="4" w:name="_heading=h.zg1t5wuzklfp" w:colFirst="0" w:colLast="0"/>
      <w:bookmarkStart w:id="5" w:name="_heading=h.3bng155htj0c" w:colFirst="0" w:colLast="0"/>
      <w:bookmarkStart w:id="6" w:name="_heading=h.nwb1heew1kql" w:colFirst="0" w:colLast="0"/>
      <w:bookmarkStart w:id="7" w:name="_heading=h.9vlzz2wxf69y" w:colFirst="0" w:colLast="0"/>
      <w:bookmarkStart w:id="8" w:name="_heading=h.30j0zll" w:colFirst="0" w:colLast="0"/>
      <w:bookmarkEnd w:id="3"/>
      <w:bookmarkEnd w:id="4"/>
      <w:bookmarkEnd w:id="5"/>
      <w:bookmarkEnd w:id="6"/>
      <w:bookmarkEnd w:id="7"/>
      <w:bookmarkEnd w:id="8"/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E23F3B" w:rsidRPr="00E23F3B" w14:paraId="4CD17C94" w14:textId="77777777" w:rsidTr="00E10D1C">
        <w:trPr>
          <w:trHeight w:val="88"/>
        </w:trPr>
        <w:tc>
          <w:tcPr>
            <w:tcW w:w="9375" w:type="dxa"/>
            <w:gridSpan w:val="4"/>
            <w:shd w:val="clear" w:color="auto" w:fill="FFFFFF"/>
          </w:tcPr>
          <w:p w14:paraId="51E59A5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bookmarkStart w:id="9" w:name="_heading=h.ywvfx7nts06c" w:colFirst="0" w:colLast="0"/>
            <w:bookmarkEnd w:id="9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MARTEDI 20 MAGGIO PROVA DI ITALIANO</w:t>
            </w:r>
          </w:p>
          <w:p w14:paraId="6A474FE9" w14:textId="6AECCF45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+ 15 minuti (questionario)</w:t>
            </w:r>
          </w:p>
        </w:tc>
      </w:tr>
      <w:tr w:rsidR="00E23F3B" w:rsidRPr="00E23F3B" w14:paraId="3C786871" w14:textId="77777777" w:rsidTr="00E10D1C">
        <w:trPr>
          <w:trHeight w:val="240"/>
        </w:trPr>
        <w:tc>
          <w:tcPr>
            <w:tcW w:w="2763" w:type="dxa"/>
          </w:tcPr>
          <w:p w14:paraId="1BA518E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27BA09C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2716BED0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1" w:type="dxa"/>
          </w:tcPr>
          <w:p w14:paraId="2EA2F40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  <w:tr w:rsidR="00E23F3B" w:rsidRPr="00E23F3B" w14:paraId="1488533D" w14:textId="77777777" w:rsidTr="00E10D1C">
        <w:trPr>
          <w:trHeight w:val="857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7DDB" w14:textId="77777777" w:rsidR="00E23F3B" w:rsidRPr="00E23F3B" w:rsidRDefault="00E23F3B" w:rsidP="00E23F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bookmarkStart w:id="10" w:name="_heading=h.b1aw2rmv6c3v" w:colFirst="0" w:colLast="0"/>
            <w:bookmarkEnd w:id="10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55282D5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8.30/10.15</w:t>
            </w:r>
          </w:p>
        </w:tc>
        <w:tc>
          <w:tcPr>
            <w:tcW w:w="2335" w:type="dxa"/>
          </w:tcPr>
          <w:p w14:paraId="016093AA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2Ea</w:t>
            </w:r>
          </w:p>
        </w:tc>
        <w:tc>
          <w:tcPr>
            <w:tcW w:w="1276" w:type="dxa"/>
          </w:tcPr>
          <w:p w14:paraId="710D9C8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</w:t>
            </w:r>
          </w:p>
        </w:tc>
        <w:tc>
          <w:tcPr>
            <w:tcW w:w="3001" w:type="dxa"/>
          </w:tcPr>
          <w:p w14:paraId="323BA51E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</w:t>
            </w:r>
          </w:p>
          <w:p w14:paraId="353A317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  FRASCA N.</w:t>
            </w:r>
          </w:p>
        </w:tc>
      </w:tr>
      <w:tr w:rsidR="00E23F3B" w:rsidRPr="00E23F3B" w14:paraId="229C7972" w14:textId="77777777" w:rsidTr="00E10D1C">
        <w:trPr>
          <w:trHeight w:val="101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6B1" w14:textId="77777777" w:rsidR="00E23F3B" w:rsidRPr="00E23F3B" w:rsidRDefault="00E23F3B" w:rsidP="00E23F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601DD298" w14:textId="77777777" w:rsidR="00E23F3B" w:rsidRPr="00E23F3B" w:rsidRDefault="00E23F3B" w:rsidP="00E23F3B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10:15/12.00</w:t>
            </w:r>
          </w:p>
          <w:p w14:paraId="7324F97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6C82574A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bookmarkStart w:id="11" w:name="_heading=h.1fob9te" w:colFirst="0" w:colLast="0"/>
            <w:bookmarkEnd w:id="11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2Q Liceo Scientifico</w:t>
            </w:r>
          </w:p>
        </w:tc>
        <w:tc>
          <w:tcPr>
            <w:tcW w:w="1276" w:type="dxa"/>
          </w:tcPr>
          <w:p w14:paraId="5F5B99CF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</w:p>
        </w:tc>
        <w:tc>
          <w:tcPr>
            <w:tcW w:w="3001" w:type="dxa"/>
          </w:tcPr>
          <w:p w14:paraId="582871A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TURCIS</w:t>
            </w:r>
          </w:p>
        </w:tc>
      </w:tr>
    </w:tbl>
    <w:p w14:paraId="67EBCE39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E23F3B" w:rsidRPr="00E23F3B" w14:paraId="0C0A5D43" w14:textId="77777777" w:rsidTr="00E10D1C">
        <w:trPr>
          <w:trHeight w:val="88"/>
        </w:trPr>
        <w:tc>
          <w:tcPr>
            <w:tcW w:w="9375" w:type="dxa"/>
            <w:gridSpan w:val="4"/>
            <w:shd w:val="clear" w:color="auto" w:fill="FFFFFF"/>
          </w:tcPr>
          <w:p w14:paraId="5C53494E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MERCOLEDI 21 MAGGIO PROVA DI MATEMATICA</w:t>
            </w:r>
          </w:p>
          <w:p w14:paraId="0230250F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+ 15 minuti (questionario)</w:t>
            </w:r>
          </w:p>
        </w:tc>
      </w:tr>
      <w:tr w:rsidR="00E23F3B" w:rsidRPr="00E23F3B" w14:paraId="350040F3" w14:textId="77777777" w:rsidTr="00E10D1C">
        <w:trPr>
          <w:trHeight w:val="240"/>
        </w:trPr>
        <w:tc>
          <w:tcPr>
            <w:tcW w:w="2763" w:type="dxa"/>
          </w:tcPr>
          <w:p w14:paraId="04A8784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4E1B41AE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06B39180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1" w:type="dxa"/>
          </w:tcPr>
          <w:p w14:paraId="31E18D8E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  <w:tr w:rsidR="00E23F3B" w:rsidRPr="00E23F3B" w14:paraId="4993513C" w14:textId="77777777" w:rsidTr="00E10D1C">
        <w:trPr>
          <w:trHeight w:val="857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853D" w14:textId="77777777" w:rsidR="00E23F3B" w:rsidRPr="00E23F3B" w:rsidRDefault="00E23F3B" w:rsidP="00E23F3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58AC62A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8.30/10.15</w:t>
            </w:r>
          </w:p>
        </w:tc>
        <w:tc>
          <w:tcPr>
            <w:tcW w:w="2335" w:type="dxa"/>
          </w:tcPr>
          <w:p w14:paraId="6850A2C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2Ea</w:t>
            </w:r>
          </w:p>
        </w:tc>
        <w:tc>
          <w:tcPr>
            <w:tcW w:w="1276" w:type="dxa"/>
          </w:tcPr>
          <w:p w14:paraId="7881F33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19</w:t>
            </w:r>
          </w:p>
        </w:tc>
        <w:tc>
          <w:tcPr>
            <w:tcW w:w="3001" w:type="dxa"/>
          </w:tcPr>
          <w:p w14:paraId="2C5CDBBA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</w:t>
            </w:r>
          </w:p>
          <w:p w14:paraId="0166388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      SALAFIA F.</w:t>
            </w:r>
          </w:p>
        </w:tc>
      </w:tr>
      <w:tr w:rsidR="00E23F3B" w:rsidRPr="00E23F3B" w14:paraId="18279602" w14:textId="77777777" w:rsidTr="00E10D1C">
        <w:trPr>
          <w:trHeight w:val="101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03B7F" w14:textId="77777777" w:rsidR="00E23F3B" w:rsidRPr="00E23F3B" w:rsidRDefault="00E23F3B" w:rsidP="00E23F3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25174E21" w14:textId="77777777" w:rsidR="00E23F3B" w:rsidRPr="00E23F3B" w:rsidRDefault="00E23F3B" w:rsidP="00E23F3B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10:15/12.00</w:t>
            </w:r>
          </w:p>
          <w:p w14:paraId="0A1D1D6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19FDFB5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2Q Liceo Scientifico</w:t>
            </w:r>
          </w:p>
        </w:tc>
        <w:tc>
          <w:tcPr>
            <w:tcW w:w="1276" w:type="dxa"/>
          </w:tcPr>
          <w:p w14:paraId="3F9F38C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</w:t>
            </w:r>
          </w:p>
        </w:tc>
        <w:tc>
          <w:tcPr>
            <w:tcW w:w="3001" w:type="dxa"/>
          </w:tcPr>
          <w:p w14:paraId="5A5208C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    </w:t>
            </w: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FIANCHINO</w:t>
            </w:r>
          </w:p>
        </w:tc>
      </w:tr>
    </w:tbl>
    <w:p w14:paraId="41B28ACA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9834CD5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D278555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032F4C2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2DE47904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1034D52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6BA0579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C5B1864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DC36CF9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  <w:r w:rsidRPr="00E23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MODALITA’ ORGANIZZATIVE PROVE INVALSI</w:t>
      </w:r>
    </w:p>
    <w:p w14:paraId="7D387295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  <w:r w:rsidRPr="00E23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>CLASSI SECONDE</w:t>
      </w:r>
    </w:p>
    <w:p w14:paraId="7990AE25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</w:pPr>
      <w:r w:rsidRPr="00E23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it-IT"/>
        </w:rPr>
        <w:t xml:space="preserve">LABORATORIO ITE </w:t>
      </w:r>
    </w:p>
    <w:p w14:paraId="3E75B08F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2"/>
      </w:tblGrid>
      <w:tr w:rsidR="00E23F3B" w:rsidRPr="00E23F3B" w14:paraId="1A8D497B" w14:textId="77777777" w:rsidTr="00E10D1C">
        <w:trPr>
          <w:trHeight w:val="93"/>
        </w:trPr>
        <w:tc>
          <w:tcPr>
            <w:tcW w:w="9376" w:type="dxa"/>
            <w:gridSpan w:val="4"/>
            <w:shd w:val="clear" w:color="auto" w:fill="FFFFFF"/>
          </w:tcPr>
          <w:p w14:paraId="4403462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bookmarkStart w:id="12" w:name="_heading=h.mszrubocwefk" w:colFirst="0" w:colLast="0"/>
            <w:bookmarkEnd w:id="12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GIOVEDI 15 MAGGIO PROVA DI ITALIANO</w:t>
            </w:r>
          </w:p>
          <w:p w14:paraId="4CA7F93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+ 15 minuti (questionario)</w:t>
            </w:r>
          </w:p>
          <w:p w14:paraId="6310E77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E23F3B" w:rsidRPr="00E23F3B" w14:paraId="0C09A3A6" w14:textId="77777777" w:rsidTr="00E10D1C">
        <w:trPr>
          <w:trHeight w:val="251"/>
        </w:trPr>
        <w:tc>
          <w:tcPr>
            <w:tcW w:w="2763" w:type="dxa"/>
          </w:tcPr>
          <w:p w14:paraId="3948A77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334D210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30F9B8A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2" w:type="dxa"/>
          </w:tcPr>
          <w:p w14:paraId="772CC83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</w:tbl>
    <w:p w14:paraId="68D7DDA9" w14:textId="77777777" w:rsidR="00E23F3B" w:rsidRPr="00E23F3B" w:rsidRDefault="00E23F3B" w:rsidP="00E23F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E23F3B" w:rsidRPr="00E23F3B" w14:paraId="1FFD7CB4" w14:textId="77777777" w:rsidTr="00E10D1C">
        <w:trPr>
          <w:trHeight w:val="1010"/>
        </w:trPr>
        <w:tc>
          <w:tcPr>
            <w:tcW w:w="2763" w:type="dxa"/>
          </w:tcPr>
          <w:p w14:paraId="3C5F8BB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3880A85A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8.00/9.45</w:t>
            </w:r>
          </w:p>
        </w:tc>
        <w:tc>
          <w:tcPr>
            <w:tcW w:w="2335" w:type="dxa"/>
          </w:tcPr>
          <w:p w14:paraId="3AC7649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2At</w:t>
            </w:r>
          </w:p>
        </w:tc>
        <w:tc>
          <w:tcPr>
            <w:tcW w:w="1276" w:type="dxa"/>
          </w:tcPr>
          <w:p w14:paraId="0E6B54F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</w:t>
            </w:r>
          </w:p>
        </w:tc>
        <w:tc>
          <w:tcPr>
            <w:tcW w:w="3001" w:type="dxa"/>
          </w:tcPr>
          <w:p w14:paraId="46A76C9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BATTAGLIA F. (8-9.45)</w:t>
            </w:r>
          </w:p>
        </w:tc>
      </w:tr>
      <w:tr w:rsidR="00E23F3B" w:rsidRPr="00E23F3B" w14:paraId="07C412DB" w14:textId="77777777" w:rsidTr="00E10D1C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C06F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23D4414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10,00/11,45</w:t>
            </w:r>
          </w:p>
          <w:p w14:paraId="20D8602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27ECEC6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2Bt</w:t>
            </w:r>
          </w:p>
        </w:tc>
        <w:tc>
          <w:tcPr>
            <w:tcW w:w="1276" w:type="dxa"/>
          </w:tcPr>
          <w:p w14:paraId="4736863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</w:t>
            </w:r>
          </w:p>
        </w:tc>
        <w:tc>
          <w:tcPr>
            <w:tcW w:w="3001" w:type="dxa"/>
          </w:tcPr>
          <w:p w14:paraId="11C7881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ROMANO (10-11)</w:t>
            </w:r>
          </w:p>
          <w:p w14:paraId="2EBC458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SANNINO (11-11.45)</w:t>
            </w:r>
          </w:p>
        </w:tc>
      </w:tr>
    </w:tbl>
    <w:p w14:paraId="081401A0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2"/>
      </w:tblGrid>
      <w:tr w:rsidR="00E23F3B" w:rsidRPr="00E23F3B" w14:paraId="65EAB3FF" w14:textId="77777777" w:rsidTr="00E10D1C">
        <w:trPr>
          <w:trHeight w:val="93"/>
        </w:trPr>
        <w:tc>
          <w:tcPr>
            <w:tcW w:w="9376" w:type="dxa"/>
            <w:gridSpan w:val="4"/>
            <w:shd w:val="clear" w:color="auto" w:fill="FFFFFF"/>
          </w:tcPr>
          <w:p w14:paraId="028F151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VENERDI 16 MAGGIO PROVA DI MATEMATICA</w:t>
            </w:r>
          </w:p>
          <w:p w14:paraId="4628F58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+ 15 minuti (questionario)</w:t>
            </w:r>
          </w:p>
          <w:p w14:paraId="2C5F7A7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E23F3B" w:rsidRPr="00E23F3B" w14:paraId="24359103" w14:textId="77777777" w:rsidTr="00E10D1C">
        <w:trPr>
          <w:trHeight w:val="251"/>
        </w:trPr>
        <w:tc>
          <w:tcPr>
            <w:tcW w:w="2763" w:type="dxa"/>
          </w:tcPr>
          <w:p w14:paraId="78082C6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6C9B70E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2247753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2" w:type="dxa"/>
          </w:tcPr>
          <w:p w14:paraId="2A69498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</w:tbl>
    <w:p w14:paraId="3608EDF1" w14:textId="77777777" w:rsidR="00E23F3B" w:rsidRPr="00E23F3B" w:rsidRDefault="00E23F3B" w:rsidP="00E23F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E23F3B" w:rsidRPr="00E23F3B" w14:paraId="27477620" w14:textId="77777777" w:rsidTr="00E10D1C">
        <w:trPr>
          <w:trHeight w:val="1010"/>
        </w:trPr>
        <w:tc>
          <w:tcPr>
            <w:tcW w:w="2763" w:type="dxa"/>
          </w:tcPr>
          <w:p w14:paraId="0F9D05D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15F5503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8.00/9.45</w:t>
            </w:r>
          </w:p>
        </w:tc>
        <w:tc>
          <w:tcPr>
            <w:tcW w:w="2335" w:type="dxa"/>
          </w:tcPr>
          <w:p w14:paraId="7F13ECC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2At</w:t>
            </w:r>
          </w:p>
        </w:tc>
        <w:tc>
          <w:tcPr>
            <w:tcW w:w="1276" w:type="dxa"/>
          </w:tcPr>
          <w:p w14:paraId="3A7080F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</w:t>
            </w:r>
          </w:p>
        </w:tc>
        <w:tc>
          <w:tcPr>
            <w:tcW w:w="3001" w:type="dxa"/>
          </w:tcPr>
          <w:p w14:paraId="09104D6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CILIA B. (8-9)</w:t>
            </w:r>
          </w:p>
          <w:p w14:paraId="517597A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DIPIETRO (9-9.45)</w:t>
            </w:r>
          </w:p>
        </w:tc>
      </w:tr>
      <w:tr w:rsidR="00E23F3B" w:rsidRPr="00E23F3B" w14:paraId="2D34D531" w14:textId="77777777" w:rsidTr="00E10D1C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73A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lastRenderedPageBreak/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2FE0B93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10,00/11,45</w:t>
            </w:r>
          </w:p>
          <w:p w14:paraId="5B2D597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75CD8A0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2Bt</w:t>
            </w:r>
          </w:p>
        </w:tc>
        <w:tc>
          <w:tcPr>
            <w:tcW w:w="1276" w:type="dxa"/>
          </w:tcPr>
          <w:p w14:paraId="69346AE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</w:t>
            </w:r>
          </w:p>
        </w:tc>
        <w:tc>
          <w:tcPr>
            <w:tcW w:w="3001" w:type="dxa"/>
          </w:tcPr>
          <w:p w14:paraId="1AF5393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GALLO (10-11)</w:t>
            </w:r>
          </w:p>
          <w:p w14:paraId="4C9FE58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LA TERRA (11-11.45)</w:t>
            </w:r>
          </w:p>
        </w:tc>
      </w:tr>
    </w:tbl>
    <w:p w14:paraId="5EE38347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lang w:eastAsia="it-IT"/>
        </w:rPr>
      </w:pPr>
    </w:p>
    <w:p w14:paraId="593029C3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lang w:eastAsia="it-IT"/>
        </w:rPr>
      </w:pPr>
    </w:p>
    <w:p w14:paraId="27BEF80E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lang w:eastAsia="it-IT"/>
        </w:rPr>
      </w:pPr>
    </w:p>
    <w:p w14:paraId="643EFF3C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2"/>
      </w:tblGrid>
      <w:tr w:rsidR="00E23F3B" w:rsidRPr="00E23F3B" w14:paraId="574E579F" w14:textId="77777777" w:rsidTr="00E10D1C">
        <w:trPr>
          <w:trHeight w:val="93"/>
        </w:trPr>
        <w:tc>
          <w:tcPr>
            <w:tcW w:w="9376" w:type="dxa"/>
            <w:gridSpan w:val="4"/>
            <w:shd w:val="clear" w:color="auto" w:fill="FFFFFF"/>
          </w:tcPr>
          <w:p w14:paraId="5FD28BF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LUNEDI 19 MAGGIO PROVA DI ITALIANO</w:t>
            </w:r>
          </w:p>
          <w:p w14:paraId="2B4F930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+ 15 minuti (questionario)</w:t>
            </w:r>
          </w:p>
          <w:p w14:paraId="26C7BA9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E23F3B" w:rsidRPr="00E23F3B" w14:paraId="12A83221" w14:textId="77777777" w:rsidTr="00E10D1C">
        <w:trPr>
          <w:trHeight w:val="251"/>
        </w:trPr>
        <w:tc>
          <w:tcPr>
            <w:tcW w:w="2763" w:type="dxa"/>
          </w:tcPr>
          <w:p w14:paraId="7384590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3757914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356DD5E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2" w:type="dxa"/>
          </w:tcPr>
          <w:p w14:paraId="51B472E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</w:tbl>
    <w:p w14:paraId="5997D049" w14:textId="77777777" w:rsidR="00E23F3B" w:rsidRPr="00E23F3B" w:rsidRDefault="00E23F3B" w:rsidP="00E23F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E23F3B" w:rsidRPr="00E23F3B" w14:paraId="2AEE3CA4" w14:textId="77777777" w:rsidTr="00E10D1C">
        <w:trPr>
          <w:trHeight w:val="1010"/>
        </w:trPr>
        <w:tc>
          <w:tcPr>
            <w:tcW w:w="2763" w:type="dxa"/>
          </w:tcPr>
          <w:p w14:paraId="301E787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bookmarkStart w:id="13" w:name="_heading=h.g56v25v7qwjd" w:colFirst="0" w:colLast="0"/>
            <w:bookmarkEnd w:id="13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1C00D91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8.00/9.45</w:t>
            </w:r>
          </w:p>
        </w:tc>
        <w:tc>
          <w:tcPr>
            <w:tcW w:w="2335" w:type="dxa"/>
          </w:tcPr>
          <w:p w14:paraId="6795B32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2Ct</w:t>
            </w:r>
          </w:p>
        </w:tc>
        <w:tc>
          <w:tcPr>
            <w:tcW w:w="1276" w:type="dxa"/>
          </w:tcPr>
          <w:p w14:paraId="7506D0E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</w:t>
            </w:r>
          </w:p>
        </w:tc>
        <w:tc>
          <w:tcPr>
            <w:tcW w:w="3001" w:type="dxa"/>
          </w:tcPr>
          <w:p w14:paraId="21894A2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DENARO (8-9.45)</w:t>
            </w:r>
          </w:p>
        </w:tc>
      </w:tr>
      <w:tr w:rsidR="00E23F3B" w:rsidRPr="00E23F3B" w14:paraId="70C9533B" w14:textId="77777777" w:rsidTr="00E10D1C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393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6133EFEE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10,00/11,45</w:t>
            </w:r>
          </w:p>
        </w:tc>
        <w:tc>
          <w:tcPr>
            <w:tcW w:w="2335" w:type="dxa"/>
          </w:tcPr>
          <w:p w14:paraId="2088633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2A Liceo Musicale</w:t>
            </w:r>
          </w:p>
        </w:tc>
        <w:tc>
          <w:tcPr>
            <w:tcW w:w="1276" w:type="dxa"/>
          </w:tcPr>
          <w:p w14:paraId="2B53021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</w:t>
            </w:r>
          </w:p>
        </w:tc>
        <w:tc>
          <w:tcPr>
            <w:tcW w:w="3001" w:type="dxa"/>
          </w:tcPr>
          <w:p w14:paraId="2A83B5F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MELFI (10:00-11:00)</w:t>
            </w:r>
          </w:p>
          <w:p w14:paraId="19E7E85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GUASTELLA L. (11:00-11:45)</w:t>
            </w:r>
          </w:p>
        </w:tc>
      </w:tr>
    </w:tbl>
    <w:p w14:paraId="768AE169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2"/>
      </w:tblGrid>
      <w:tr w:rsidR="00E23F3B" w:rsidRPr="00E23F3B" w14:paraId="1AAC66F6" w14:textId="77777777" w:rsidTr="00E10D1C">
        <w:trPr>
          <w:trHeight w:val="93"/>
        </w:trPr>
        <w:tc>
          <w:tcPr>
            <w:tcW w:w="9376" w:type="dxa"/>
            <w:gridSpan w:val="4"/>
            <w:shd w:val="clear" w:color="auto" w:fill="FFFFFF"/>
          </w:tcPr>
          <w:p w14:paraId="48F6776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MARTEDI  20 MAGGIO PROVA DI MATEMATICA</w:t>
            </w:r>
          </w:p>
          <w:p w14:paraId="324F607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+ 15 minuti (questionario)</w:t>
            </w:r>
          </w:p>
          <w:p w14:paraId="2A33A77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E23F3B" w:rsidRPr="00E23F3B" w14:paraId="10018394" w14:textId="77777777" w:rsidTr="00E10D1C">
        <w:trPr>
          <w:trHeight w:val="251"/>
        </w:trPr>
        <w:tc>
          <w:tcPr>
            <w:tcW w:w="2763" w:type="dxa"/>
          </w:tcPr>
          <w:p w14:paraId="62F69FF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2A63B43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4E04F0D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2" w:type="dxa"/>
          </w:tcPr>
          <w:p w14:paraId="2E97C8D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</w:tbl>
    <w:p w14:paraId="25218E92" w14:textId="77777777" w:rsidR="00E23F3B" w:rsidRPr="00E23F3B" w:rsidRDefault="00E23F3B" w:rsidP="00E23F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E23F3B" w:rsidRPr="00E23F3B" w14:paraId="2DA217FC" w14:textId="77777777" w:rsidTr="00E10D1C">
        <w:trPr>
          <w:trHeight w:val="1010"/>
        </w:trPr>
        <w:tc>
          <w:tcPr>
            <w:tcW w:w="2763" w:type="dxa"/>
          </w:tcPr>
          <w:p w14:paraId="13674DA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7D1AFEF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8.00/9.45</w:t>
            </w:r>
          </w:p>
        </w:tc>
        <w:tc>
          <w:tcPr>
            <w:tcW w:w="2335" w:type="dxa"/>
          </w:tcPr>
          <w:p w14:paraId="0FB4613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2Ct</w:t>
            </w:r>
          </w:p>
        </w:tc>
        <w:tc>
          <w:tcPr>
            <w:tcW w:w="1276" w:type="dxa"/>
          </w:tcPr>
          <w:p w14:paraId="16031F6E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</w:t>
            </w:r>
          </w:p>
        </w:tc>
        <w:tc>
          <w:tcPr>
            <w:tcW w:w="3001" w:type="dxa"/>
          </w:tcPr>
          <w:p w14:paraId="10D9704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CANNATA (8-9)</w:t>
            </w:r>
          </w:p>
          <w:p w14:paraId="00B4A81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MARSELLA (9-9.45)</w:t>
            </w:r>
          </w:p>
        </w:tc>
      </w:tr>
      <w:tr w:rsidR="00E23F3B" w:rsidRPr="00E23F3B" w14:paraId="09283E09" w14:textId="77777777" w:rsidTr="00E10D1C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E1E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lastRenderedPageBreak/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24AD71F0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10,00/11,45</w:t>
            </w:r>
          </w:p>
          <w:p w14:paraId="2CF8CE8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60177EF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2A Liceo Musicale</w:t>
            </w:r>
          </w:p>
        </w:tc>
        <w:tc>
          <w:tcPr>
            <w:tcW w:w="1276" w:type="dxa"/>
          </w:tcPr>
          <w:p w14:paraId="006F6C0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17</w:t>
            </w:r>
          </w:p>
        </w:tc>
        <w:tc>
          <w:tcPr>
            <w:tcW w:w="3001" w:type="dxa"/>
          </w:tcPr>
          <w:p w14:paraId="4D8F2FC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GUASTELLA L.  </w:t>
            </w:r>
          </w:p>
        </w:tc>
      </w:tr>
    </w:tbl>
    <w:p w14:paraId="2B5DB406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2"/>
      </w:tblGrid>
      <w:tr w:rsidR="00E23F3B" w:rsidRPr="00E23F3B" w14:paraId="07B43CF4" w14:textId="77777777" w:rsidTr="00E10D1C">
        <w:trPr>
          <w:trHeight w:val="93"/>
        </w:trPr>
        <w:tc>
          <w:tcPr>
            <w:tcW w:w="9376" w:type="dxa"/>
            <w:gridSpan w:val="4"/>
            <w:shd w:val="clear" w:color="auto" w:fill="FFFFFF"/>
          </w:tcPr>
          <w:p w14:paraId="44D0200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MERCOLEDI 21 MAGGIO PROVA DI ITALIANO</w:t>
            </w:r>
          </w:p>
          <w:p w14:paraId="7F6A4C5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+ 15 minuti (questionario)</w:t>
            </w:r>
          </w:p>
          <w:p w14:paraId="2BFF999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E23F3B" w:rsidRPr="00E23F3B" w14:paraId="68D71048" w14:textId="77777777" w:rsidTr="00E10D1C">
        <w:trPr>
          <w:trHeight w:val="251"/>
        </w:trPr>
        <w:tc>
          <w:tcPr>
            <w:tcW w:w="2763" w:type="dxa"/>
          </w:tcPr>
          <w:p w14:paraId="2893233A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2FBB1F9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38B7D48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2" w:type="dxa"/>
          </w:tcPr>
          <w:p w14:paraId="7F61DFE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</w:tbl>
    <w:p w14:paraId="1D988E13" w14:textId="77777777" w:rsidR="00E23F3B" w:rsidRPr="00E23F3B" w:rsidRDefault="00E23F3B" w:rsidP="00E23F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E23F3B" w:rsidRPr="00E23F3B" w14:paraId="54DE401D" w14:textId="77777777" w:rsidTr="00E10D1C">
        <w:trPr>
          <w:trHeight w:val="1010"/>
        </w:trPr>
        <w:tc>
          <w:tcPr>
            <w:tcW w:w="2763" w:type="dxa"/>
          </w:tcPr>
          <w:p w14:paraId="008F224F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0E23D50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8.00/9.45</w:t>
            </w:r>
          </w:p>
        </w:tc>
        <w:tc>
          <w:tcPr>
            <w:tcW w:w="2335" w:type="dxa"/>
          </w:tcPr>
          <w:p w14:paraId="0FB0BE2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2A Liceo Scientifico</w:t>
            </w:r>
          </w:p>
        </w:tc>
        <w:tc>
          <w:tcPr>
            <w:tcW w:w="1276" w:type="dxa"/>
          </w:tcPr>
          <w:p w14:paraId="0A7B6AC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</w:t>
            </w:r>
          </w:p>
        </w:tc>
        <w:tc>
          <w:tcPr>
            <w:tcW w:w="3001" w:type="dxa"/>
          </w:tcPr>
          <w:p w14:paraId="3BBCCBA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SPATARO CLAUDIA</w:t>
            </w:r>
          </w:p>
        </w:tc>
      </w:tr>
      <w:tr w:rsidR="00E23F3B" w:rsidRPr="00E23F3B" w14:paraId="3098D191" w14:textId="77777777" w:rsidTr="00E10D1C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8AB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792CD48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10,00/11,45</w:t>
            </w:r>
          </w:p>
          <w:p w14:paraId="47E1A8CA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3715295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2B Liceo Scientifico</w:t>
            </w:r>
          </w:p>
        </w:tc>
        <w:tc>
          <w:tcPr>
            <w:tcW w:w="1276" w:type="dxa"/>
          </w:tcPr>
          <w:p w14:paraId="41DF03C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</w:t>
            </w:r>
          </w:p>
        </w:tc>
        <w:tc>
          <w:tcPr>
            <w:tcW w:w="3001" w:type="dxa"/>
          </w:tcPr>
          <w:p w14:paraId="23A0029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BELLUARDO (10:00-11:00)</w:t>
            </w:r>
          </w:p>
          <w:p w14:paraId="4C8F4D6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MIRANDA S. (11:00- -11:45)</w:t>
            </w:r>
          </w:p>
        </w:tc>
      </w:tr>
    </w:tbl>
    <w:p w14:paraId="71AC7227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2"/>
      </w:tblGrid>
      <w:tr w:rsidR="00E23F3B" w:rsidRPr="00E23F3B" w14:paraId="4842FA95" w14:textId="77777777" w:rsidTr="00E10D1C">
        <w:trPr>
          <w:trHeight w:val="93"/>
        </w:trPr>
        <w:tc>
          <w:tcPr>
            <w:tcW w:w="9376" w:type="dxa"/>
            <w:gridSpan w:val="4"/>
            <w:shd w:val="clear" w:color="auto" w:fill="FFFFFF"/>
          </w:tcPr>
          <w:p w14:paraId="7FA4312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GIOVEDI  22 MAGGIO PROVA DI MATEMATICA</w:t>
            </w:r>
          </w:p>
          <w:p w14:paraId="58FDE60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+ 15 minuti (questionario)</w:t>
            </w:r>
          </w:p>
          <w:p w14:paraId="1F6D898F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E23F3B" w:rsidRPr="00E23F3B" w14:paraId="430DA1C0" w14:textId="77777777" w:rsidTr="00E10D1C">
        <w:trPr>
          <w:trHeight w:val="251"/>
        </w:trPr>
        <w:tc>
          <w:tcPr>
            <w:tcW w:w="2763" w:type="dxa"/>
          </w:tcPr>
          <w:p w14:paraId="4C93F27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62CA360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02882A4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2" w:type="dxa"/>
          </w:tcPr>
          <w:p w14:paraId="3CCA96F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</w:tbl>
    <w:p w14:paraId="7D031970" w14:textId="77777777" w:rsidR="00E23F3B" w:rsidRPr="00E23F3B" w:rsidRDefault="00E23F3B" w:rsidP="00E23F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E23F3B" w:rsidRPr="00E23F3B" w14:paraId="44DEE798" w14:textId="77777777" w:rsidTr="00E10D1C">
        <w:trPr>
          <w:trHeight w:val="1010"/>
        </w:trPr>
        <w:tc>
          <w:tcPr>
            <w:tcW w:w="2763" w:type="dxa"/>
          </w:tcPr>
          <w:p w14:paraId="7AF3E3F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797D1B05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8.00/9.45</w:t>
            </w:r>
          </w:p>
        </w:tc>
        <w:tc>
          <w:tcPr>
            <w:tcW w:w="2335" w:type="dxa"/>
          </w:tcPr>
          <w:p w14:paraId="4F829A1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2A Liceo Scientifico</w:t>
            </w:r>
          </w:p>
        </w:tc>
        <w:tc>
          <w:tcPr>
            <w:tcW w:w="1276" w:type="dxa"/>
          </w:tcPr>
          <w:p w14:paraId="605EF16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25</w:t>
            </w:r>
          </w:p>
        </w:tc>
        <w:tc>
          <w:tcPr>
            <w:tcW w:w="3001" w:type="dxa"/>
          </w:tcPr>
          <w:p w14:paraId="3560A07D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FIANCHINO (8:00-9:15)</w:t>
            </w:r>
          </w:p>
          <w:p w14:paraId="56F9B69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RANDAZZO (9:15-9:45)</w:t>
            </w:r>
          </w:p>
        </w:tc>
      </w:tr>
      <w:tr w:rsidR="00E23F3B" w:rsidRPr="00E23F3B" w14:paraId="68DE357B" w14:textId="77777777" w:rsidTr="00E10D1C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8E2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3DC56980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10,00/11,45</w:t>
            </w:r>
          </w:p>
          <w:p w14:paraId="596D2C9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4C54759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2B Liceo Scientifico</w:t>
            </w:r>
          </w:p>
        </w:tc>
        <w:tc>
          <w:tcPr>
            <w:tcW w:w="1276" w:type="dxa"/>
          </w:tcPr>
          <w:p w14:paraId="5F2F3E4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20</w:t>
            </w:r>
          </w:p>
        </w:tc>
        <w:tc>
          <w:tcPr>
            <w:tcW w:w="3001" w:type="dxa"/>
          </w:tcPr>
          <w:p w14:paraId="3274F44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BELLUARDO (10:00-11:15)</w:t>
            </w:r>
          </w:p>
          <w:p w14:paraId="4BCBEA0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it-IT"/>
              </w:rPr>
              <w:t>GUASTELLA</w:t>
            </w: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23F3B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it-IT"/>
              </w:rPr>
              <w:t>M</w:t>
            </w: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(11:15-11:45)</w:t>
            </w:r>
          </w:p>
        </w:tc>
      </w:tr>
    </w:tbl>
    <w:p w14:paraId="2FB6A433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CC5FD51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lang w:eastAsia="it-IT"/>
        </w:rPr>
      </w:pPr>
    </w:p>
    <w:p w14:paraId="1CD1645B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2"/>
      </w:tblGrid>
      <w:tr w:rsidR="00E23F3B" w:rsidRPr="00E23F3B" w14:paraId="0A2F797F" w14:textId="77777777" w:rsidTr="00E10D1C">
        <w:trPr>
          <w:trHeight w:val="93"/>
        </w:trPr>
        <w:tc>
          <w:tcPr>
            <w:tcW w:w="9376" w:type="dxa"/>
            <w:gridSpan w:val="4"/>
            <w:shd w:val="clear" w:color="auto" w:fill="FFFFFF"/>
          </w:tcPr>
          <w:p w14:paraId="2803AAF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VENERDI  23 MAGGIO PROVA DI ITALIANO</w:t>
            </w:r>
          </w:p>
          <w:p w14:paraId="2FC35AA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+ 15 minuti (questionario)</w:t>
            </w:r>
          </w:p>
          <w:p w14:paraId="747A12C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E23F3B" w:rsidRPr="00E23F3B" w14:paraId="304F8DFB" w14:textId="77777777" w:rsidTr="00E10D1C">
        <w:trPr>
          <w:trHeight w:val="251"/>
        </w:trPr>
        <w:tc>
          <w:tcPr>
            <w:tcW w:w="2763" w:type="dxa"/>
          </w:tcPr>
          <w:p w14:paraId="5A54B3E8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7E86C30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12F4545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2" w:type="dxa"/>
          </w:tcPr>
          <w:p w14:paraId="42541FAA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</w:tbl>
    <w:p w14:paraId="7706AC20" w14:textId="77777777" w:rsidR="00E23F3B" w:rsidRPr="00E23F3B" w:rsidRDefault="00E23F3B" w:rsidP="00E23F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E23F3B" w:rsidRPr="00E23F3B" w14:paraId="786BDDC8" w14:textId="77777777" w:rsidTr="00E10D1C">
        <w:trPr>
          <w:trHeight w:val="1010"/>
        </w:trPr>
        <w:tc>
          <w:tcPr>
            <w:tcW w:w="2763" w:type="dxa"/>
          </w:tcPr>
          <w:p w14:paraId="56062E9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4635AD6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8.00/9.45</w:t>
            </w:r>
          </w:p>
        </w:tc>
        <w:tc>
          <w:tcPr>
            <w:tcW w:w="2335" w:type="dxa"/>
          </w:tcPr>
          <w:p w14:paraId="144AD0E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</w:t>
            </w: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C</w:t>
            </w: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Liceo </w:t>
            </w: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Scientifico</w:t>
            </w:r>
          </w:p>
        </w:tc>
        <w:tc>
          <w:tcPr>
            <w:tcW w:w="1276" w:type="dxa"/>
          </w:tcPr>
          <w:p w14:paraId="153D823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</w:t>
            </w:r>
          </w:p>
        </w:tc>
        <w:tc>
          <w:tcPr>
            <w:tcW w:w="3001" w:type="dxa"/>
          </w:tcPr>
          <w:p w14:paraId="73B85BD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TUMMINO G. (8:00-9:00)</w:t>
            </w:r>
          </w:p>
          <w:p w14:paraId="02A7BF8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GUASTELLA</w:t>
            </w: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L. (9:00-9:45)</w:t>
            </w:r>
          </w:p>
        </w:tc>
      </w:tr>
      <w:tr w:rsidR="00E23F3B" w:rsidRPr="00E23F3B" w14:paraId="660EE78C" w14:textId="77777777" w:rsidTr="00E10D1C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3AE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6B6829B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10,00/11,45</w:t>
            </w:r>
          </w:p>
          <w:p w14:paraId="16148EF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2DBCA85E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</w:t>
            </w: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A</w:t>
            </w: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Liceo </w:t>
            </w: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>Classico</w:t>
            </w:r>
          </w:p>
        </w:tc>
        <w:tc>
          <w:tcPr>
            <w:tcW w:w="1276" w:type="dxa"/>
          </w:tcPr>
          <w:p w14:paraId="3993D87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</w:t>
            </w:r>
          </w:p>
        </w:tc>
        <w:tc>
          <w:tcPr>
            <w:tcW w:w="3001" w:type="dxa"/>
          </w:tcPr>
          <w:p w14:paraId="77E34D06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MICIELI M.S. </w:t>
            </w:r>
          </w:p>
        </w:tc>
      </w:tr>
    </w:tbl>
    <w:p w14:paraId="7A8660E6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eastAsia="it-IT"/>
        </w:rPr>
      </w:pPr>
      <w:bookmarkStart w:id="14" w:name="_heading=h.iql2lv1xbo64" w:colFirst="0" w:colLast="0"/>
      <w:bookmarkEnd w:id="14"/>
    </w:p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2"/>
      </w:tblGrid>
      <w:tr w:rsidR="00E23F3B" w:rsidRPr="00E23F3B" w14:paraId="34CCB38B" w14:textId="77777777" w:rsidTr="00E10D1C">
        <w:trPr>
          <w:trHeight w:val="93"/>
        </w:trPr>
        <w:tc>
          <w:tcPr>
            <w:tcW w:w="9376" w:type="dxa"/>
            <w:gridSpan w:val="4"/>
            <w:shd w:val="clear" w:color="auto" w:fill="FFFFFF"/>
          </w:tcPr>
          <w:p w14:paraId="10404E9E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LUNEDI  26 MAGGIO PROVA DI MATEMATICA</w:t>
            </w:r>
          </w:p>
          <w:p w14:paraId="0E14CF0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90 minuti + 15 minuti (questionario)</w:t>
            </w:r>
          </w:p>
          <w:p w14:paraId="4F561767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E23F3B" w:rsidRPr="00E23F3B" w14:paraId="1FC9CF06" w14:textId="77777777" w:rsidTr="00E10D1C">
        <w:trPr>
          <w:trHeight w:val="251"/>
        </w:trPr>
        <w:tc>
          <w:tcPr>
            <w:tcW w:w="2763" w:type="dxa"/>
          </w:tcPr>
          <w:p w14:paraId="2C10AF4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1720A064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CLASSI</w:t>
            </w:r>
          </w:p>
        </w:tc>
        <w:tc>
          <w:tcPr>
            <w:tcW w:w="1276" w:type="dxa"/>
          </w:tcPr>
          <w:p w14:paraId="59B5EA4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Nr. Alunni</w:t>
            </w:r>
          </w:p>
        </w:tc>
        <w:tc>
          <w:tcPr>
            <w:tcW w:w="3002" w:type="dxa"/>
          </w:tcPr>
          <w:p w14:paraId="32E895D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DOCENTE SOMMINISTRATORE</w:t>
            </w:r>
          </w:p>
        </w:tc>
      </w:tr>
    </w:tbl>
    <w:p w14:paraId="1C17D234" w14:textId="77777777" w:rsidR="00E23F3B" w:rsidRPr="00E23F3B" w:rsidRDefault="00E23F3B" w:rsidP="00E23F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E23F3B" w:rsidRPr="00E23F3B" w14:paraId="07B8EFF5" w14:textId="77777777" w:rsidTr="00E10D1C">
        <w:trPr>
          <w:trHeight w:val="1010"/>
        </w:trPr>
        <w:tc>
          <w:tcPr>
            <w:tcW w:w="2763" w:type="dxa"/>
          </w:tcPr>
          <w:p w14:paraId="58E7D12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I TURNO </w:t>
            </w:r>
          </w:p>
          <w:p w14:paraId="504EE0B0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8.00/9.45</w:t>
            </w:r>
          </w:p>
        </w:tc>
        <w:tc>
          <w:tcPr>
            <w:tcW w:w="2335" w:type="dxa"/>
          </w:tcPr>
          <w:p w14:paraId="7D0EA9E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2C Liceo Scientifico</w:t>
            </w:r>
          </w:p>
        </w:tc>
        <w:tc>
          <w:tcPr>
            <w:tcW w:w="1276" w:type="dxa"/>
          </w:tcPr>
          <w:p w14:paraId="36983D29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23</w:t>
            </w:r>
          </w:p>
        </w:tc>
        <w:tc>
          <w:tcPr>
            <w:tcW w:w="3001" w:type="dxa"/>
          </w:tcPr>
          <w:p w14:paraId="096F23B1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MIRANDA S. </w:t>
            </w:r>
          </w:p>
        </w:tc>
      </w:tr>
      <w:tr w:rsidR="00E23F3B" w:rsidRPr="00E23F3B" w14:paraId="74BD449D" w14:textId="77777777" w:rsidTr="00E10D1C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356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proofErr w:type="gramStart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II</w:t>
            </w:r>
            <w:proofErr w:type="gramEnd"/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TURNO </w:t>
            </w:r>
          </w:p>
          <w:p w14:paraId="3A3EF75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ORE 10,00/11,45</w:t>
            </w:r>
          </w:p>
          <w:p w14:paraId="1CA2F542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2335" w:type="dxa"/>
          </w:tcPr>
          <w:p w14:paraId="32A7B11B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2A Liceo Classico</w:t>
            </w:r>
          </w:p>
        </w:tc>
        <w:tc>
          <w:tcPr>
            <w:tcW w:w="1276" w:type="dxa"/>
          </w:tcPr>
          <w:p w14:paraId="66422143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16</w:t>
            </w:r>
          </w:p>
        </w:tc>
        <w:tc>
          <w:tcPr>
            <w:tcW w:w="3001" w:type="dxa"/>
          </w:tcPr>
          <w:p w14:paraId="1202F9FC" w14:textId="77777777" w:rsidR="00E23F3B" w:rsidRPr="00E23F3B" w:rsidRDefault="00E23F3B" w:rsidP="00E23F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DISTEFANO R (10:00-11:00)</w:t>
            </w:r>
          </w:p>
          <w:p w14:paraId="16B339CE" w14:textId="353A8442" w:rsidR="00E23F3B" w:rsidRPr="00E23F3B" w:rsidRDefault="00E23F3B" w:rsidP="00713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MICIELI M.S.</w:t>
            </w:r>
            <w:r w:rsidR="00713C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E23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(11:00-11:45)</w:t>
            </w:r>
          </w:p>
        </w:tc>
      </w:tr>
    </w:tbl>
    <w:p w14:paraId="1BFE1E65" w14:textId="77777777" w:rsidR="00E23F3B" w:rsidRPr="00E23F3B" w:rsidRDefault="00E23F3B" w:rsidP="00E23F3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eastAsia="it-IT"/>
        </w:rPr>
      </w:pPr>
    </w:p>
    <w:p w14:paraId="3D0FD921" w14:textId="10078798" w:rsidR="009E3CC1" w:rsidRPr="009E3CC1" w:rsidRDefault="009E3CC1" w:rsidP="00E23F3B">
      <w:pPr>
        <w:tabs>
          <w:tab w:val="left" w:pos="567"/>
        </w:tabs>
        <w:spacing w:after="0" w:line="276" w:lineRule="auto"/>
        <w:ind w:right="567"/>
        <w:rPr>
          <w:rFonts w:ascii="Times New Roman" w:hAnsi="Times New Roman" w:cs="Times New Roman"/>
          <w:iCs/>
          <w:sz w:val="24"/>
          <w:szCs w:val="24"/>
        </w:rPr>
      </w:pPr>
    </w:p>
    <w:sectPr w:rsidR="009E3CC1" w:rsidRPr="009E3CC1" w:rsidSect="002428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22" w:right="707" w:bottom="1985" w:left="993" w:header="737" w:footer="6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7AC2F" w14:textId="77777777" w:rsidR="00F03D32" w:rsidRDefault="00F03D32" w:rsidP="00490765">
      <w:pPr>
        <w:spacing w:after="0" w:line="240" w:lineRule="auto"/>
      </w:pPr>
      <w:r>
        <w:separator/>
      </w:r>
    </w:p>
  </w:endnote>
  <w:endnote w:type="continuationSeparator" w:id="0">
    <w:p w14:paraId="37AAD85A" w14:textId="77777777" w:rsidR="00F03D32" w:rsidRDefault="00F03D32" w:rsidP="00490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9C99" w14:textId="77777777" w:rsidR="00C335CE" w:rsidRDefault="00C335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101E6" w14:textId="77777777" w:rsidR="002C7E15" w:rsidRPr="007C4401" w:rsidRDefault="007A2C87" w:rsidP="002C7E15">
    <w:pPr>
      <w:pStyle w:val="Pidipagina"/>
      <w:rPr>
        <w:rFonts w:asciiTheme="majorHAnsi" w:hAnsiTheme="majorHAnsi" w:cstheme="majorHAnsi"/>
        <w:color w:val="2E74B5" w:themeColor="accent5" w:themeShade="BF"/>
        <w:sz w:val="12"/>
        <w:szCs w:val="12"/>
      </w:rPr>
    </w:pPr>
    <w:r w:rsidRPr="00056483">
      <w:rPr>
        <w:rFonts w:asciiTheme="majorHAnsi" w:hAnsiTheme="majorHAnsi" w:cstheme="majorHAnsi"/>
        <w:noProof/>
        <w:color w:val="1F3864" w:themeColor="accent1" w:themeShade="80"/>
        <w:sz w:val="12"/>
        <w:szCs w:val="12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DAD88DE" wp14:editId="45687D0C">
              <wp:simplePos x="0" y="0"/>
              <wp:positionH relativeFrom="margin">
                <wp:posOffset>-279400</wp:posOffset>
              </wp:positionH>
              <wp:positionV relativeFrom="page">
                <wp:posOffset>9661208</wp:posOffset>
              </wp:positionV>
              <wp:extent cx="7019925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01992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8A1FD3" id="Connettore diritto 5" o:spid="_x0000_s1026" style="position:absolute;flip:y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22pt,760.75pt" to="530.75pt,7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" strokecolor="#4472c4 [3204]">
              <v:stroke joinstyle="miter"/>
              <w10:wrap anchorx="margin" anchory="page"/>
            </v:line>
          </w:pict>
        </mc:Fallback>
      </mc:AlternateContent>
    </w:r>
    <w:r w:rsidRPr="00056483">
      <w:rPr>
        <w:rFonts w:asciiTheme="majorHAnsi" w:hAnsiTheme="majorHAnsi" w:cstheme="majorHAnsi"/>
        <w:color w:val="1F3864" w:themeColor="accent1" w:themeShade="80"/>
        <w:sz w:val="12"/>
        <w:szCs w:val="12"/>
      </w:rPr>
      <w:t>MGL\</w:t>
    </w:r>
    <w:r w:rsidR="00084FDF">
      <w:rPr>
        <w:rFonts w:asciiTheme="majorHAnsi" w:hAnsiTheme="majorHAnsi" w:cstheme="majorHAnsi"/>
        <w:color w:val="1F3864" w:themeColor="accent1" w:themeShade="80"/>
        <w:sz w:val="12"/>
        <w:szCs w:val="12"/>
      </w:rPr>
      <w:t xml:space="preserve">Responsabile dell’istruttoria </w:t>
    </w:r>
  </w:p>
  <w:p w14:paraId="2652C4A6" w14:textId="77777777" w:rsidR="0024284B" w:rsidRDefault="0024284B" w:rsidP="002C7E15">
    <w:pPr>
      <w:pStyle w:val="Pidipagina"/>
      <w:rPr>
        <w:rFonts w:asciiTheme="majorHAnsi" w:hAnsiTheme="majorHAnsi" w:cstheme="majorHAnsi"/>
        <w:color w:val="2E74B5" w:themeColor="accent5" w:themeShade="BF"/>
        <w:sz w:val="18"/>
        <w:szCs w:val="18"/>
      </w:rPr>
    </w:pPr>
  </w:p>
  <w:p w14:paraId="504EE3F4" w14:textId="77777777"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Artistico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e 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Artistico Serale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: </w:t>
    </w:r>
    <w:bookmarkStart w:id="15" w:name="_Hlk178402801"/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Viale della Resistenza, 90, Comiso (RG) – Tel. 0932 961750.</w:t>
    </w:r>
    <w:bookmarkEnd w:id="15"/>
  </w:p>
  <w:p w14:paraId="7D8BE4B3" w14:textId="77777777"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Liceo 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Musicale-Liceo 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Classico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, 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Liceo Scientifico</w:t>
    </w:r>
    <w:r w:rsidR="007A2C8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Ordinamentale</w:t>
    </w:r>
    <w:r w:rsidR="00002DE0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 xml:space="preserve"> e Liceo Scientifico Quadriennale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: Via Anna Romano Assenza, Comiso (RG) – Tel. 0932 961666</w:t>
    </w:r>
  </w:p>
  <w:p w14:paraId="7AD197CB" w14:textId="77777777" w:rsidR="00096297" w:rsidRPr="00056483" w:rsidRDefault="00096297" w:rsidP="00096297">
    <w:pPr>
      <w:pStyle w:val="Intestazione"/>
      <w:jc w:val="center"/>
      <w:rPr>
        <w:rFonts w:asciiTheme="majorHAnsi" w:hAnsiTheme="majorHAnsi" w:cstheme="majorHAnsi"/>
        <w:color w:val="1F3864" w:themeColor="accent1" w:themeShade="80"/>
        <w:sz w:val="16"/>
        <w:szCs w:val="16"/>
      </w:rPr>
    </w:pP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Is</w:t>
    </w:r>
    <w:r w:rsidR="00A64627"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t</w:t>
    </w:r>
    <w:r w:rsidRPr="00056483">
      <w:rPr>
        <w:rFonts w:asciiTheme="majorHAnsi" w:hAnsiTheme="majorHAnsi" w:cstheme="majorHAnsi"/>
        <w:color w:val="1F3864" w:themeColor="accent1" w:themeShade="80"/>
        <w:sz w:val="16"/>
        <w:szCs w:val="16"/>
      </w:rPr>
      <w:t>ituto Tecnico Economico AFM SIA TUR: Corso Ho Chi Min. Comiso (RG) – Tel. 0932 723614</w:t>
    </w:r>
  </w:p>
  <w:p w14:paraId="55B92ED2" w14:textId="77777777" w:rsidR="005C299A" w:rsidRPr="00056483" w:rsidRDefault="00096297" w:rsidP="00096297">
    <w:pPr>
      <w:pStyle w:val="Pidipagina"/>
      <w:jc w:val="right"/>
      <w:rPr>
        <w:rFonts w:asciiTheme="majorHAnsi" w:hAnsiTheme="majorHAnsi" w:cstheme="majorHAnsi"/>
        <w:color w:val="1F3864" w:themeColor="accent1" w:themeShade="80"/>
        <w:sz w:val="18"/>
        <w:szCs w:val="18"/>
      </w:rPr>
    </w:pP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t xml:space="preserve">Pag. </w: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begin"/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instrText>PAGE   \* MERGEFORMAT</w:instrTex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separate"/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t>1</w:t>
    </w:r>
    <w:r w:rsidRPr="00056483">
      <w:rPr>
        <w:rFonts w:asciiTheme="majorHAnsi" w:hAnsiTheme="majorHAnsi" w:cstheme="majorHAnsi"/>
        <w:color w:val="1F3864" w:themeColor="accent1" w:themeShade="8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C777" w14:textId="77777777" w:rsidR="00C335CE" w:rsidRDefault="00C335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4C164" w14:textId="77777777" w:rsidR="00F03D32" w:rsidRDefault="00F03D32" w:rsidP="00490765">
      <w:pPr>
        <w:spacing w:after="0" w:line="240" w:lineRule="auto"/>
      </w:pPr>
      <w:r>
        <w:separator/>
      </w:r>
    </w:p>
  </w:footnote>
  <w:footnote w:type="continuationSeparator" w:id="0">
    <w:p w14:paraId="5B00F441" w14:textId="77777777" w:rsidR="00F03D32" w:rsidRDefault="00F03D32" w:rsidP="00490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92C9" w14:textId="77777777" w:rsidR="00C335CE" w:rsidRDefault="00C335C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ADEC1" w14:textId="77777777" w:rsidR="00490765" w:rsidRDefault="00A324A9" w:rsidP="0024284B">
    <w:pPr>
      <w:pStyle w:val="Intestazione"/>
      <w:ind w:left="284" w:hanging="284"/>
      <w:rPr>
        <w:rFonts w:asciiTheme="majorHAnsi" w:hAnsiTheme="majorHAnsi" w:cstheme="majorHAnsi"/>
        <w:color w:val="2E74B5" w:themeColor="accent5" w:themeShade="BF"/>
      </w:rPr>
    </w:pPr>
    <w:r>
      <w:rPr>
        <w:rFonts w:asciiTheme="majorHAnsi" w:hAnsiTheme="majorHAnsi" w:cstheme="majorHAnsi"/>
        <w:noProof/>
        <w:color w:val="5B9BD5" w:themeColor="accent5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7657729" wp14:editId="6A99463F">
              <wp:simplePos x="0" y="0"/>
              <wp:positionH relativeFrom="column">
                <wp:posOffset>3651885</wp:posOffset>
              </wp:positionH>
              <wp:positionV relativeFrom="paragraph">
                <wp:posOffset>-262255</wp:posOffset>
              </wp:positionV>
              <wp:extent cx="2806749" cy="1033780"/>
              <wp:effectExtent l="0" t="0" r="0" b="0"/>
              <wp:wrapNone/>
              <wp:docPr id="31" name="Gruppo 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06749" cy="1033780"/>
                        <a:chOff x="0" y="0"/>
                        <a:chExt cx="2806749" cy="1033780"/>
                      </a:xfrm>
                    </wpg:grpSpPr>
                    <pic:pic xmlns:pic="http://schemas.openxmlformats.org/drawingml/2006/picture">
                      <pic:nvPicPr>
                        <pic:cNvPr id="29" name="Elemento grafico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5068" t="-6356" r="-3448" b="14454"/>
                        <a:stretch/>
                      </pic:blipFill>
                      <pic:spPr bwMode="auto">
                        <a:xfrm>
                          <a:off x="1441939" y="205154"/>
                          <a:ext cx="652780" cy="617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Immagine 2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975" cy="1033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" name="Elemento grafico 30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0154" y="281354"/>
                          <a:ext cx="696595" cy="4641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1A6DE1B" id="Gruppo 31" o:spid="_x0000_s1026" style="position:absolute;margin-left:287.55pt;margin-top:-20.65pt;width:221pt;height:81.4pt;z-index:-251651072" coordsize="28067,1033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lemento grafico 29" o:spid="_x0000_s1027" type="#_x0000_t75" style="position:absolute;left:14419;top:2051;width:6528;height:6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">
                <v:imagedata r:id="rId6" o:title="" croptop="-4165f" cropbottom="9473f" cropleft="3321f" cropright="-2260f"/>
              </v:shape>
              <v:shape id="Immagine 28" o:spid="_x0000_s1028" type="#_x0000_t75" style="position:absolute;width:15779;height:10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">
                <v:imagedata r:id="rId7" o:title=""/>
              </v:shape>
              <v:shape id="Elemento grafico 30" o:spid="_x0000_s1029" type="#_x0000_t75" style="position:absolute;left:21101;top:2813;width:6966;height:4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">
                <v:imagedata r:id="rId8" o:title=""/>
              </v:shape>
            </v:group>
          </w:pict>
        </mc:Fallback>
      </mc:AlternateContent>
    </w:r>
    <w:r w:rsidR="00CA68A2">
      <w:rPr>
        <w:rFonts w:asciiTheme="majorHAnsi" w:hAnsiTheme="majorHAnsi" w:cstheme="majorHAnsi"/>
        <w:noProof/>
        <w:color w:val="5B9BD5" w:themeColor="accent5"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1528BD60" wp14:editId="56F5C139">
              <wp:simplePos x="0" y="0"/>
              <wp:positionH relativeFrom="page">
                <wp:posOffset>1135380</wp:posOffset>
              </wp:positionH>
              <wp:positionV relativeFrom="page">
                <wp:posOffset>269240</wp:posOffset>
              </wp:positionV>
              <wp:extent cx="3261360" cy="876300"/>
              <wp:effectExtent l="0" t="0" r="0" b="0"/>
              <wp:wrapNone/>
              <wp:docPr id="17" name="Casella di tes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1360" cy="876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10A7E" w14:textId="77777777" w:rsidR="00853D5F" w:rsidRPr="00056483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20"/>
                              <w:szCs w:val="20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z w:val="20"/>
                              <w:szCs w:val="20"/>
                            </w:rPr>
                            <w:t>ISTITUTO STATALE D’ISTRUZIONE SECONDARIA SUPERIORE</w:t>
                          </w:r>
                        </w:p>
                        <w:p w14:paraId="5BBC6542" w14:textId="77777777" w:rsidR="00853D5F" w:rsidRPr="00056483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  <w:t>GIOSUÉ CARDUCCI</w:t>
                          </w:r>
                        </w:p>
                        <w:p w14:paraId="65856B84" w14:textId="77777777" w:rsidR="00853D5F" w:rsidRPr="00056483" w:rsidRDefault="0082233E" w:rsidP="0082233E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80"/>
                              <w:sz w:val="48"/>
                              <w:szCs w:val="48"/>
                            </w:rPr>
                          </w:pP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C</w:t>
                          </w:r>
                          <w:r w:rsidR="00853D5F"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OMISO (RG</w:t>
                          </w:r>
                          <w:r w:rsidRPr="00056483">
                            <w:rPr>
                              <w:rFonts w:asciiTheme="majorHAnsi" w:hAnsiTheme="majorHAnsi" w:cstheme="majorHAnsi"/>
                              <w:color w:val="1F3864" w:themeColor="accent1" w:themeShade="80"/>
                              <w:spacing w:val="30"/>
                              <w:sz w:val="32"/>
                              <w:szCs w:val="32"/>
                            </w:rPr>
                            <w:t>)</w:t>
                          </w:r>
                        </w:p>
                        <w:p w14:paraId="4A7A9F4A" w14:textId="77777777" w:rsidR="00853D5F" w:rsidRPr="00853D5F" w:rsidRDefault="00853D5F" w:rsidP="00853D5F">
                          <w:pPr>
                            <w:pStyle w:val="Intestazione"/>
                            <w:jc w:val="center"/>
                            <w:rPr>
                              <w:rFonts w:asciiTheme="majorHAnsi" w:hAnsiTheme="majorHAnsi" w:cstheme="majorHAnsi"/>
                              <w:color w:val="2E74B5" w:themeColor="accent5" w:themeShade="BF"/>
                            </w:rPr>
                          </w:pPr>
                        </w:p>
                        <w:p w14:paraId="5D3DA8C8" w14:textId="77777777" w:rsidR="00853D5F" w:rsidRDefault="00853D5F" w:rsidP="00853D5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8BD60" id="_x0000_t202" coordsize="21600,21600" o:spt="202" path="m,l,21600r21600,l21600,xe">
              <v:stroke joinstyle="miter"/>
              <v:path gradientshapeok="t" o:connecttype="rect"/>
            </v:shapetype>
            <v:shape id="Casella di testo 17" o:spid="_x0000_s1026" type="#_x0000_t202" style="position:absolute;left:0;text-align:left;margin-left:89.4pt;margin-top:21.2pt;width:256.8pt;height:69pt;z-index:-2516602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FH1GAIAACwEAAAOAAAAZHJzL2Uyb0RvYy54bWysU11v2yAUfZ+0/4B4X2wna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" filled="f" stroked="f" strokeweight=".5pt">
              <v:textbox>
                <w:txbxContent>
                  <w:p w14:paraId="6FC10A7E" w14:textId="77777777" w:rsidR="00853D5F" w:rsidRPr="00056483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z w:val="20"/>
                        <w:szCs w:val="20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z w:val="20"/>
                        <w:szCs w:val="20"/>
                      </w:rPr>
                      <w:t>ISTITUTO STATALE D’ISTRUZIONE SECONDARIA SUPERIORE</w:t>
                    </w:r>
                  </w:p>
                  <w:p w14:paraId="5BBC6542" w14:textId="77777777" w:rsidR="00853D5F" w:rsidRPr="00056483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  <w:t>GIOSUÉ CARDUCCI</w:t>
                    </w:r>
                  </w:p>
                  <w:p w14:paraId="65856B84" w14:textId="77777777" w:rsidR="00853D5F" w:rsidRPr="00056483" w:rsidRDefault="0082233E" w:rsidP="0082233E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1F3864" w:themeColor="accent1" w:themeShade="80"/>
                        <w:spacing w:val="80"/>
                        <w:sz w:val="48"/>
                        <w:szCs w:val="48"/>
                      </w:rPr>
                    </w:pP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C</w:t>
                    </w:r>
                    <w:r w:rsidR="00853D5F"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OMISO (RG</w:t>
                    </w:r>
                    <w:r w:rsidRPr="00056483">
                      <w:rPr>
                        <w:rFonts w:asciiTheme="majorHAnsi" w:hAnsiTheme="majorHAnsi" w:cstheme="majorHAnsi"/>
                        <w:color w:val="1F3864" w:themeColor="accent1" w:themeShade="80"/>
                        <w:spacing w:val="30"/>
                        <w:sz w:val="32"/>
                        <w:szCs w:val="32"/>
                      </w:rPr>
                      <w:t>)</w:t>
                    </w:r>
                  </w:p>
                  <w:p w14:paraId="4A7A9F4A" w14:textId="77777777" w:rsidR="00853D5F" w:rsidRPr="00853D5F" w:rsidRDefault="00853D5F" w:rsidP="00853D5F">
                    <w:pPr>
                      <w:pStyle w:val="Intestazione"/>
                      <w:jc w:val="center"/>
                      <w:rPr>
                        <w:rFonts w:asciiTheme="majorHAnsi" w:hAnsiTheme="majorHAnsi" w:cstheme="majorHAnsi"/>
                        <w:color w:val="2E74B5" w:themeColor="accent5" w:themeShade="BF"/>
                      </w:rPr>
                    </w:pPr>
                  </w:p>
                  <w:p w14:paraId="5D3DA8C8" w14:textId="77777777" w:rsidR="00853D5F" w:rsidRDefault="00853D5F" w:rsidP="00853D5F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A68A2" w:rsidRPr="00853D5F">
      <w:rPr>
        <w:rFonts w:asciiTheme="majorHAnsi" w:hAnsiTheme="majorHAnsi" w:cstheme="majorHAnsi"/>
        <w:noProof/>
        <w:color w:val="2E74B5" w:themeColor="accent5" w:themeShade="BF"/>
      </w:rPr>
      <w:drawing>
        <wp:anchor distT="0" distB="0" distL="114300" distR="114300" simplePos="0" relativeHeight="251657216" behindDoc="1" locked="0" layoutInCell="1" allowOverlap="1" wp14:anchorId="2D028E23" wp14:editId="561393CE">
          <wp:simplePos x="0" y="0"/>
          <wp:positionH relativeFrom="column">
            <wp:posOffset>-306705</wp:posOffset>
          </wp:positionH>
          <wp:positionV relativeFrom="page">
            <wp:posOffset>350520</wp:posOffset>
          </wp:positionV>
          <wp:extent cx="812830" cy="755650"/>
          <wp:effectExtent l="0" t="0" r="6350" b="6350"/>
          <wp:wrapNone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83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0765" w:rsidRPr="00853D5F">
      <w:rPr>
        <w:rFonts w:asciiTheme="majorHAnsi" w:hAnsiTheme="majorHAnsi" w:cstheme="majorHAnsi"/>
        <w:color w:val="2E74B5" w:themeColor="accent5" w:themeShade="BF"/>
      </w:rPr>
      <w:t xml:space="preserve">                     </w:t>
    </w:r>
  </w:p>
  <w:p w14:paraId="53705A91" w14:textId="77777777" w:rsidR="0082233E" w:rsidRDefault="0082233E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14:paraId="184F5F52" w14:textId="77777777" w:rsidR="0082233E" w:rsidRDefault="0082233E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14:paraId="38087CD2" w14:textId="77777777" w:rsidR="005C299A" w:rsidRDefault="005C299A">
    <w:pPr>
      <w:pStyle w:val="Intestazione"/>
      <w:rPr>
        <w:rFonts w:asciiTheme="majorHAnsi" w:hAnsiTheme="majorHAnsi" w:cstheme="majorHAnsi"/>
        <w:color w:val="2E74B5" w:themeColor="accent5" w:themeShade="BF"/>
      </w:rPr>
    </w:pPr>
  </w:p>
  <w:p w14:paraId="38A94853" w14:textId="77777777" w:rsidR="00096297" w:rsidRDefault="00A64627" w:rsidP="00096297">
    <w:pPr>
      <w:pStyle w:val="Intestazione"/>
      <w:jc w:val="center"/>
    </w:pPr>
    <w:r w:rsidRPr="005C299A">
      <w:rPr>
        <w:rFonts w:asciiTheme="majorHAnsi" w:hAnsiTheme="majorHAnsi" w:cstheme="majorHAnsi"/>
        <w:noProof/>
        <w:color w:val="5B9BD5" w:themeColor="accent5"/>
        <w:sz w:val="48"/>
        <w:szCs w:val="48"/>
      </w:rPr>
      <mc:AlternateContent>
        <mc:Choice Requires="wps">
          <w:drawing>
            <wp:anchor distT="0" distB="0" distL="114300" distR="114300" simplePos="0" relativeHeight="251674624" behindDoc="1" locked="1" layoutInCell="1" allowOverlap="1" wp14:anchorId="481A1D6D" wp14:editId="2CE7C567">
              <wp:simplePos x="0" y="0"/>
              <wp:positionH relativeFrom="margin">
                <wp:posOffset>-189865</wp:posOffset>
              </wp:positionH>
              <wp:positionV relativeFrom="page">
                <wp:posOffset>1842770</wp:posOffset>
              </wp:positionV>
              <wp:extent cx="6839585" cy="0"/>
              <wp:effectExtent l="0" t="0" r="0" b="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E13EA6" id="Connettore diritto 1" o:spid="_x0000_s1026" style="position:absolute;flip:y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4.95pt,145.1pt" to="523.6pt,1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" strokecolor="#4472c4 [3204]">
              <v:stroke joinstyle="miter"/>
              <w10:wrap anchorx="margin" anchory="page"/>
              <w10:anchorlock/>
            </v:line>
          </w:pict>
        </mc:Fallback>
      </mc:AlternateContent>
    </w:r>
    <w:r w:rsidR="005C299A" w:rsidRPr="005C299A">
      <w:rPr>
        <w:rFonts w:asciiTheme="majorHAnsi" w:hAnsiTheme="majorHAnsi" w:cstheme="majorHAnsi"/>
        <w:noProof/>
        <w:color w:val="5B9BD5" w:themeColor="accent5"/>
        <w:sz w:val="48"/>
        <w:szCs w:val="48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8CBBFC" wp14:editId="7C149BE5">
              <wp:simplePos x="0" y="0"/>
              <wp:positionH relativeFrom="margin">
                <wp:posOffset>-189865</wp:posOffset>
              </wp:positionH>
              <wp:positionV relativeFrom="page">
                <wp:posOffset>1216660</wp:posOffset>
              </wp:positionV>
              <wp:extent cx="6839585" cy="0"/>
              <wp:effectExtent l="0" t="0" r="0" b="0"/>
              <wp:wrapNone/>
              <wp:docPr id="16" name="Connettore dirit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3958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64E3CC" id="Connettore diritto 16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4.95pt,95.8pt" to="523.6pt,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" strokecolor="#ffc000 [3207]">
              <v:stroke joinstyle="miter"/>
              <w10:wrap anchorx="margin" anchory="page"/>
              <w10:anchorlock/>
            </v:line>
          </w:pict>
        </mc:Fallback>
      </mc:AlternateContent>
    </w:r>
  </w:p>
  <w:p w14:paraId="51486F4B" w14:textId="77777777" w:rsidR="00A64627" w:rsidRPr="00056483" w:rsidRDefault="00A32795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 xml:space="preserve">Sede Centrale </w:t>
    </w:r>
    <w:r w:rsidR="00A64627" w:rsidRPr="00056483">
      <w:rPr>
        <w:rFonts w:cstheme="minorHAnsi"/>
        <w:color w:val="1F3864" w:themeColor="accent1" w:themeShade="80"/>
        <w:sz w:val="20"/>
        <w:szCs w:val="20"/>
      </w:rPr>
      <w:t xml:space="preserve">Viale della Resistenza, 90, </w:t>
    </w:r>
    <w:r w:rsidR="00CB18CE" w:rsidRPr="00056483">
      <w:rPr>
        <w:rFonts w:cstheme="minorHAnsi"/>
        <w:color w:val="1F3864" w:themeColor="accent1" w:themeShade="80"/>
        <w:sz w:val="20"/>
        <w:szCs w:val="20"/>
      </w:rPr>
      <w:t xml:space="preserve">97013 </w:t>
    </w:r>
    <w:r w:rsidR="00A64627" w:rsidRPr="00056483">
      <w:rPr>
        <w:rFonts w:cstheme="minorHAnsi"/>
        <w:color w:val="1F3864" w:themeColor="accent1" w:themeShade="80"/>
        <w:sz w:val="20"/>
        <w:szCs w:val="20"/>
      </w:rPr>
      <w:t xml:space="preserve">Comiso (RG) – Tel. 0932 961 750 -  </w:t>
    </w:r>
    <w:hyperlink r:id="rId10" w:history="1">
      <w:r w:rsidR="00A64627"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www.istitutocarduccicomiso.edu.it</w:t>
      </w:r>
    </w:hyperlink>
    <w:r w:rsidR="00096297" w:rsidRPr="00056483">
      <w:rPr>
        <w:rFonts w:cstheme="minorHAnsi"/>
        <w:color w:val="1F3864" w:themeColor="accent1" w:themeShade="80"/>
        <w:sz w:val="20"/>
        <w:szCs w:val="20"/>
      </w:rPr>
      <w:t xml:space="preserve"> </w:t>
    </w:r>
  </w:p>
  <w:p w14:paraId="62E27399" w14:textId="77777777" w:rsidR="00096297" w:rsidRPr="00056483" w:rsidRDefault="00096297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 xml:space="preserve">e-mail: </w:t>
    </w:r>
    <w:hyperlink r:id="rId11" w:history="1">
      <w:r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rgis003008@istruzione.it</w:t>
      </w:r>
    </w:hyperlink>
    <w:r w:rsidRPr="00056483">
      <w:rPr>
        <w:rFonts w:cstheme="minorHAnsi"/>
        <w:color w:val="1F3864" w:themeColor="accent1" w:themeShade="80"/>
        <w:sz w:val="20"/>
        <w:szCs w:val="20"/>
      </w:rPr>
      <w:t xml:space="preserve"> – PEC: </w:t>
    </w:r>
    <w:hyperlink r:id="rId12" w:history="1">
      <w:r w:rsidRPr="00056483">
        <w:rPr>
          <w:rStyle w:val="Collegamentoipertestuale"/>
          <w:rFonts w:cstheme="minorHAnsi"/>
          <w:color w:val="1F3864" w:themeColor="accent1" w:themeShade="80"/>
          <w:sz w:val="20"/>
          <w:szCs w:val="20"/>
        </w:rPr>
        <w:t>rgis003008@pec.istruzione.it</w:t>
      </w:r>
    </w:hyperlink>
  </w:p>
  <w:p w14:paraId="2479AF3E" w14:textId="77777777" w:rsidR="00096297" w:rsidRPr="00056483" w:rsidRDefault="00096297" w:rsidP="00096297">
    <w:pPr>
      <w:pStyle w:val="Intestazione"/>
      <w:jc w:val="center"/>
      <w:rPr>
        <w:rFonts w:cstheme="minorHAnsi"/>
        <w:color w:val="1F3864" w:themeColor="accent1" w:themeShade="80"/>
        <w:sz w:val="20"/>
        <w:szCs w:val="20"/>
      </w:rPr>
    </w:pPr>
    <w:r w:rsidRPr="00056483">
      <w:rPr>
        <w:rFonts w:cstheme="minorHAnsi"/>
        <w:color w:val="1F3864" w:themeColor="accent1" w:themeShade="80"/>
        <w:sz w:val="20"/>
        <w:szCs w:val="20"/>
      </w:rPr>
      <w:t>Cod</w:t>
    </w:r>
    <w:r w:rsidR="00002DE0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Fiscale 91008020884 – Cod</w:t>
    </w:r>
    <w:r w:rsidR="00A32795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Ministeriale RGIS003008 – Cod</w:t>
    </w:r>
    <w:r w:rsidR="00A32795" w:rsidRPr="00056483">
      <w:rPr>
        <w:rFonts w:cstheme="minorHAnsi"/>
        <w:color w:val="1F3864" w:themeColor="accent1" w:themeShade="80"/>
        <w:sz w:val="20"/>
        <w:szCs w:val="20"/>
      </w:rPr>
      <w:t xml:space="preserve">ice </w:t>
    </w:r>
    <w:r w:rsidRPr="00056483">
      <w:rPr>
        <w:rFonts w:cstheme="minorHAnsi"/>
        <w:color w:val="1F3864" w:themeColor="accent1" w:themeShade="80"/>
        <w:sz w:val="20"/>
        <w:szCs w:val="20"/>
      </w:rPr>
      <w:t>Univoco Fatturazione: UF6C5J</w:t>
    </w:r>
  </w:p>
  <w:p w14:paraId="6B449E42" w14:textId="77777777" w:rsidR="00096297" w:rsidRPr="00AE7475" w:rsidRDefault="00096297" w:rsidP="00096297">
    <w:pPr>
      <w:pStyle w:val="Intestazione"/>
      <w:rPr>
        <w:rFonts w:asciiTheme="majorHAnsi" w:hAnsiTheme="majorHAnsi" w:cstheme="majorHAnsi"/>
        <w:color w:val="2E74B5" w:themeColor="accent5" w:themeShade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57BE" w14:textId="77777777" w:rsidR="002C7E15" w:rsidRDefault="002C7E15">
    <w:pPr>
      <w:pStyle w:val="Intestazione"/>
    </w:pPr>
  </w:p>
  <w:p w14:paraId="68CBFEF2" w14:textId="77777777" w:rsidR="002C7E15" w:rsidRDefault="002C7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25A73"/>
    <w:multiLevelType w:val="hybridMultilevel"/>
    <w:tmpl w:val="793EE1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42D29"/>
    <w:multiLevelType w:val="hybridMultilevel"/>
    <w:tmpl w:val="8F2069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1782F"/>
    <w:multiLevelType w:val="hybridMultilevel"/>
    <w:tmpl w:val="DE58596C"/>
    <w:lvl w:ilvl="0" w:tplc="08D088F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0E25379"/>
    <w:multiLevelType w:val="hybridMultilevel"/>
    <w:tmpl w:val="6AC80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315507">
    <w:abstractNumId w:val="2"/>
  </w:num>
  <w:num w:numId="2" w16cid:durableId="959843584">
    <w:abstractNumId w:val="3"/>
  </w:num>
  <w:num w:numId="3" w16cid:durableId="1527062157">
    <w:abstractNumId w:val="1"/>
  </w:num>
  <w:num w:numId="4" w16cid:durableId="120305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AC"/>
    <w:rsid w:val="00002DE0"/>
    <w:rsid w:val="0003280A"/>
    <w:rsid w:val="000348AD"/>
    <w:rsid w:val="0005499F"/>
    <w:rsid w:val="00056483"/>
    <w:rsid w:val="00060D06"/>
    <w:rsid w:val="00073E33"/>
    <w:rsid w:val="00075A28"/>
    <w:rsid w:val="00084FDF"/>
    <w:rsid w:val="00096297"/>
    <w:rsid w:val="000B2B3F"/>
    <w:rsid w:val="000C551E"/>
    <w:rsid w:val="000D32C9"/>
    <w:rsid w:val="000E7474"/>
    <w:rsid w:val="00101466"/>
    <w:rsid w:val="00140AFF"/>
    <w:rsid w:val="00140B8B"/>
    <w:rsid w:val="00144716"/>
    <w:rsid w:val="00150AA3"/>
    <w:rsid w:val="00165DFD"/>
    <w:rsid w:val="001700E5"/>
    <w:rsid w:val="00185602"/>
    <w:rsid w:val="001B098A"/>
    <w:rsid w:val="001B4B0B"/>
    <w:rsid w:val="001C33A4"/>
    <w:rsid w:val="001C652A"/>
    <w:rsid w:val="001D47B4"/>
    <w:rsid w:val="001E1B71"/>
    <w:rsid w:val="001F7529"/>
    <w:rsid w:val="001F7B95"/>
    <w:rsid w:val="00201FD5"/>
    <w:rsid w:val="002107DE"/>
    <w:rsid w:val="002159E3"/>
    <w:rsid w:val="00223B3C"/>
    <w:rsid w:val="00234A06"/>
    <w:rsid w:val="0024284B"/>
    <w:rsid w:val="00243CB2"/>
    <w:rsid w:val="00262C9F"/>
    <w:rsid w:val="0027548C"/>
    <w:rsid w:val="002A7019"/>
    <w:rsid w:val="002B39F7"/>
    <w:rsid w:val="002B5B10"/>
    <w:rsid w:val="002C06F0"/>
    <w:rsid w:val="002C7E15"/>
    <w:rsid w:val="002D10E5"/>
    <w:rsid w:val="002D6774"/>
    <w:rsid w:val="002E62F6"/>
    <w:rsid w:val="002F1554"/>
    <w:rsid w:val="00324A97"/>
    <w:rsid w:val="003358B1"/>
    <w:rsid w:val="00352B29"/>
    <w:rsid w:val="00354311"/>
    <w:rsid w:val="003904C7"/>
    <w:rsid w:val="0039296D"/>
    <w:rsid w:val="00397E4A"/>
    <w:rsid w:val="003C1EC6"/>
    <w:rsid w:val="003F2311"/>
    <w:rsid w:val="00401FC0"/>
    <w:rsid w:val="004105A5"/>
    <w:rsid w:val="00430BFD"/>
    <w:rsid w:val="0045003F"/>
    <w:rsid w:val="00462B00"/>
    <w:rsid w:val="004750E0"/>
    <w:rsid w:val="00490765"/>
    <w:rsid w:val="00495724"/>
    <w:rsid w:val="004A6B5A"/>
    <w:rsid w:val="004C6AAF"/>
    <w:rsid w:val="004C6DA4"/>
    <w:rsid w:val="004E396C"/>
    <w:rsid w:val="004E5922"/>
    <w:rsid w:val="004E5C97"/>
    <w:rsid w:val="00515733"/>
    <w:rsid w:val="00536F56"/>
    <w:rsid w:val="00543358"/>
    <w:rsid w:val="00544CAD"/>
    <w:rsid w:val="00552252"/>
    <w:rsid w:val="005628CA"/>
    <w:rsid w:val="00563B8E"/>
    <w:rsid w:val="00585AB9"/>
    <w:rsid w:val="005A3855"/>
    <w:rsid w:val="005B4C32"/>
    <w:rsid w:val="005C299A"/>
    <w:rsid w:val="005E1C95"/>
    <w:rsid w:val="005E1D65"/>
    <w:rsid w:val="005E42BF"/>
    <w:rsid w:val="00623C53"/>
    <w:rsid w:val="006256CA"/>
    <w:rsid w:val="00625E43"/>
    <w:rsid w:val="00653961"/>
    <w:rsid w:val="0066415D"/>
    <w:rsid w:val="0067019B"/>
    <w:rsid w:val="00672FFB"/>
    <w:rsid w:val="00673758"/>
    <w:rsid w:val="00681833"/>
    <w:rsid w:val="00681E68"/>
    <w:rsid w:val="00694646"/>
    <w:rsid w:val="006A17DE"/>
    <w:rsid w:val="006C3CC3"/>
    <w:rsid w:val="006C4076"/>
    <w:rsid w:val="006F1A00"/>
    <w:rsid w:val="006F5FB9"/>
    <w:rsid w:val="006F6091"/>
    <w:rsid w:val="00701197"/>
    <w:rsid w:val="00707778"/>
    <w:rsid w:val="00713C7A"/>
    <w:rsid w:val="007439C8"/>
    <w:rsid w:val="00744567"/>
    <w:rsid w:val="00745659"/>
    <w:rsid w:val="00751AD6"/>
    <w:rsid w:val="00757124"/>
    <w:rsid w:val="00773FC4"/>
    <w:rsid w:val="007801D7"/>
    <w:rsid w:val="007875A6"/>
    <w:rsid w:val="007A2C87"/>
    <w:rsid w:val="007A35A4"/>
    <w:rsid w:val="007A66B4"/>
    <w:rsid w:val="007B2391"/>
    <w:rsid w:val="007C4401"/>
    <w:rsid w:val="0080611D"/>
    <w:rsid w:val="0082233E"/>
    <w:rsid w:val="00853D5F"/>
    <w:rsid w:val="00873C3C"/>
    <w:rsid w:val="008A5490"/>
    <w:rsid w:val="008B2895"/>
    <w:rsid w:val="008C181B"/>
    <w:rsid w:val="008C46C1"/>
    <w:rsid w:val="008D6E69"/>
    <w:rsid w:val="009054D8"/>
    <w:rsid w:val="00907119"/>
    <w:rsid w:val="00935A77"/>
    <w:rsid w:val="0093678B"/>
    <w:rsid w:val="0095070E"/>
    <w:rsid w:val="0095113C"/>
    <w:rsid w:val="00954EA3"/>
    <w:rsid w:val="0099079A"/>
    <w:rsid w:val="00990AF5"/>
    <w:rsid w:val="00997B43"/>
    <w:rsid w:val="009B635D"/>
    <w:rsid w:val="009C0FBB"/>
    <w:rsid w:val="009D554D"/>
    <w:rsid w:val="009D6599"/>
    <w:rsid w:val="009E273C"/>
    <w:rsid w:val="009E3CC1"/>
    <w:rsid w:val="009E44C4"/>
    <w:rsid w:val="00A06D03"/>
    <w:rsid w:val="00A253CF"/>
    <w:rsid w:val="00A324A9"/>
    <w:rsid w:val="00A32795"/>
    <w:rsid w:val="00A5397F"/>
    <w:rsid w:val="00A64627"/>
    <w:rsid w:val="00A709D7"/>
    <w:rsid w:val="00A73534"/>
    <w:rsid w:val="00A810DA"/>
    <w:rsid w:val="00A91071"/>
    <w:rsid w:val="00A9178B"/>
    <w:rsid w:val="00AA6172"/>
    <w:rsid w:val="00AD1DB0"/>
    <w:rsid w:val="00AE48A1"/>
    <w:rsid w:val="00AE73D8"/>
    <w:rsid w:val="00AE7475"/>
    <w:rsid w:val="00AF0BDA"/>
    <w:rsid w:val="00B20C58"/>
    <w:rsid w:val="00B3074C"/>
    <w:rsid w:val="00B66799"/>
    <w:rsid w:val="00B80EFB"/>
    <w:rsid w:val="00BA797B"/>
    <w:rsid w:val="00BB44A8"/>
    <w:rsid w:val="00BC5A1B"/>
    <w:rsid w:val="00BD1220"/>
    <w:rsid w:val="00BD4A5D"/>
    <w:rsid w:val="00BE0E30"/>
    <w:rsid w:val="00C0453F"/>
    <w:rsid w:val="00C107A5"/>
    <w:rsid w:val="00C1237E"/>
    <w:rsid w:val="00C14448"/>
    <w:rsid w:val="00C16FE6"/>
    <w:rsid w:val="00C249B4"/>
    <w:rsid w:val="00C331EE"/>
    <w:rsid w:val="00C335CE"/>
    <w:rsid w:val="00C3422A"/>
    <w:rsid w:val="00C45F59"/>
    <w:rsid w:val="00C478C2"/>
    <w:rsid w:val="00CA68A2"/>
    <w:rsid w:val="00CB18CE"/>
    <w:rsid w:val="00CC193E"/>
    <w:rsid w:val="00CD50A6"/>
    <w:rsid w:val="00CE33AB"/>
    <w:rsid w:val="00D104CB"/>
    <w:rsid w:val="00D37684"/>
    <w:rsid w:val="00D56DB3"/>
    <w:rsid w:val="00D608CD"/>
    <w:rsid w:val="00D67140"/>
    <w:rsid w:val="00D943BB"/>
    <w:rsid w:val="00DA29CC"/>
    <w:rsid w:val="00DB7671"/>
    <w:rsid w:val="00DC198E"/>
    <w:rsid w:val="00DC6524"/>
    <w:rsid w:val="00DD0121"/>
    <w:rsid w:val="00DD2629"/>
    <w:rsid w:val="00DD7679"/>
    <w:rsid w:val="00DE027C"/>
    <w:rsid w:val="00DF1AF5"/>
    <w:rsid w:val="00DF3741"/>
    <w:rsid w:val="00E23F3B"/>
    <w:rsid w:val="00E4457B"/>
    <w:rsid w:val="00E46D8B"/>
    <w:rsid w:val="00E705C8"/>
    <w:rsid w:val="00E7782D"/>
    <w:rsid w:val="00EA5509"/>
    <w:rsid w:val="00ED363D"/>
    <w:rsid w:val="00F03D32"/>
    <w:rsid w:val="00F20757"/>
    <w:rsid w:val="00F4415B"/>
    <w:rsid w:val="00F73B5C"/>
    <w:rsid w:val="00F75B54"/>
    <w:rsid w:val="00F83440"/>
    <w:rsid w:val="00F84860"/>
    <w:rsid w:val="00FA2122"/>
    <w:rsid w:val="00FB42AC"/>
    <w:rsid w:val="00FB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8A3DB"/>
  <w15:chartTrackingRefBased/>
  <w15:docId w15:val="{E338E120-0CA1-4534-8244-CDC436B4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07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0765"/>
  </w:style>
  <w:style w:type="paragraph" w:styleId="Pidipagina">
    <w:name w:val="footer"/>
    <w:basedOn w:val="Normale"/>
    <w:link w:val="PidipaginaCarattere"/>
    <w:uiPriority w:val="99"/>
    <w:unhideWhenUsed/>
    <w:rsid w:val="004907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65"/>
  </w:style>
  <w:style w:type="character" w:styleId="Collegamentoipertestuale">
    <w:name w:val="Hyperlink"/>
    <w:basedOn w:val="Carpredefinitoparagrafo"/>
    <w:uiPriority w:val="99"/>
    <w:unhideWhenUsed/>
    <w:rsid w:val="005C29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299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97B4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97B4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B43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95113C"/>
    <w:rPr>
      <w:color w:val="808080"/>
    </w:rPr>
  </w:style>
  <w:style w:type="paragraph" w:styleId="Paragrafoelenco">
    <w:name w:val="List Paragraph"/>
    <w:basedOn w:val="Normale"/>
    <w:uiPriority w:val="34"/>
    <w:qFormat/>
    <w:rsid w:val="007C4401"/>
    <w:pPr>
      <w:ind w:left="720"/>
      <w:contextualSpacing/>
    </w:pPr>
  </w:style>
  <w:style w:type="table" w:styleId="Grigliatabella">
    <w:name w:val="Table Grid"/>
    <w:basedOn w:val="Tabellanormale"/>
    <w:uiPriority w:val="39"/>
    <w:rsid w:val="0093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hyperlink" Target="mailto:rgis003008@pec.istruzione.it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hyperlink" Target="mailto:rgis003008@istruzione.it" TargetMode="External"/><Relationship Id="rId5" Type="http://schemas.openxmlformats.org/officeDocument/2006/relationships/image" Target="media/image5.svg"/><Relationship Id="rId10" Type="http://schemas.openxmlformats.org/officeDocument/2006/relationships/hyperlink" Target="http://www.istitutocarduccicomiso.edu.it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ownloads\CartaIntestata_Carducci_Colore_rev.2-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A200-DE45-4AB6-9398-75560865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CartaIntestata_Carducci_Colore_rev.2-1</Template>
  <TotalTime>164</TotalTime>
  <Pages>7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Teresa Noto</cp:lastModifiedBy>
  <cp:revision>38</cp:revision>
  <cp:lastPrinted>2024-09-30T13:18:00Z</cp:lastPrinted>
  <dcterms:created xsi:type="dcterms:W3CDTF">2025-02-11T13:43:00Z</dcterms:created>
  <dcterms:modified xsi:type="dcterms:W3CDTF">2025-05-05T12:34:00Z</dcterms:modified>
</cp:coreProperties>
</file>